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DBFF" w14:textId="3152D182" w:rsidR="008A5E6E" w:rsidRDefault="008A5E6E" w:rsidP="00407C92">
      <w:pPr>
        <w:rPr>
          <w:rStyle w:val="normaltextrun"/>
          <w:rFonts w:ascii="Montserrat" w:hAnsi="Montserrat" w:cs="Segoe UI"/>
          <w:b/>
          <w:bCs/>
          <w:u w:val="single"/>
          <w:shd w:val="clear" w:color="auto" w:fill="FFFFFF"/>
        </w:rPr>
      </w:pPr>
    </w:p>
    <w:p w14:paraId="4A1C3DA5" w14:textId="77777777" w:rsidR="008A5E6E" w:rsidRDefault="008A5E6E" w:rsidP="003F4AAC">
      <w:pPr>
        <w:jc w:val="center"/>
        <w:rPr>
          <w:rStyle w:val="normaltextrun"/>
          <w:rFonts w:ascii="Montserrat" w:hAnsi="Montserrat" w:cs="Segoe UI"/>
          <w:b/>
          <w:bCs/>
          <w:u w:val="single"/>
          <w:shd w:val="clear" w:color="auto" w:fill="FFFFFF"/>
        </w:rPr>
      </w:pPr>
    </w:p>
    <w:p w14:paraId="1693BD9A" w14:textId="77777777" w:rsidR="0015245A" w:rsidRPr="00F4573C" w:rsidRDefault="0015245A" w:rsidP="0015245A">
      <w:pPr>
        <w:spacing w:after="0"/>
        <w:jc w:val="center"/>
        <w:rPr>
          <w:rFonts w:ascii="Montserrat Medium" w:hAnsi="Montserrat Medium"/>
          <w:color w:val="4472C4" w:themeColor="accent1"/>
          <w:sz w:val="32"/>
          <w:szCs w:val="32"/>
          <w:lang w:val="en-GB"/>
        </w:rPr>
      </w:pPr>
      <w:r w:rsidRPr="00F4573C">
        <w:rPr>
          <w:rFonts w:ascii="Montserrat Medium" w:hAnsi="Montserrat Medium"/>
          <w:color w:val="4472C4" w:themeColor="accent1"/>
          <w:sz w:val="32"/>
          <w:szCs w:val="32"/>
          <w:lang w:val="en-GB"/>
        </w:rPr>
        <w:t>Statement of Capacity and Compliance with the Principles for Investment</w:t>
      </w:r>
    </w:p>
    <w:p w14:paraId="66D95E78" w14:textId="7DF039D8" w:rsidR="00C45170" w:rsidRPr="0015245A" w:rsidRDefault="00B24A7E" w:rsidP="003F4AAC">
      <w:pPr>
        <w:jc w:val="center"/>
        <w:rPr>
          <w:rFonts w:ascii="Montserrat Medium" w:hAnsi="Montserrat Medium"/>
          <w:b/>
          <w:color w:val="4472C4" w:themeColor="accent1"/>
          <w:sz w:val="24"/>
          <w:szCs w:val="24"/>
          <w:lang w:val="en-GB"/>
        </w:rPr>
      </w:pPr>
      <w:r w:rsidRPr="0015245A">
        <w:rPr>
          <w:rFonts w:ascii="Montserrat Medium" w:hAnsi="Montserrat Medium" w:cs="Times New Roman"/>
          <w:color w:val="4472C4" w:themeColor="accent1"/>
          <w:sz w:val="24"/>
          <w:szCs w:val="24"/>
          <w:lang w:val="en-GB"/>
        </w:rPr>
        <w:t xml:space="preserve"> </w:t>
      </w:r>
      <w:r w:rsidR="0015245A" w:rsidRPr="0015245A">
        <w:rPr>
          <w:rFonts w:ascii="Montserrat Medium" w:hAnsi="Montserrat Medium" w:cs="Times New Roman"/>
          <w:color w:val="4472C4" w:themeColor="accent1"/>
          <w:sz w:val="24"/>
          <w:szCs w:val="24"/>
          <w:lang w:val="en-GB"/>
        </w:rPr>
        <w:t>to be applied in the context of the projects' pilot activities</w:t>
      </w:r>
    </w:p>
    <w:p w14:paraId="6BE5FD79" w14:textId="23070745" w:rsidR="003F4AAC" w:rsidRPr="00B1059B" w:rsidRDefault="00B1059B" w:rsidP="003F4AAC">
      <w:pPr>
        <w:jc w:val="center"/>
        <w:rPr>
          <w:rStyle w:val="normaltextrun"/>
          <w:rFonts w:ascii="Montserrat" w:hAnsi="Montserrat" w:cs="Times New Roman"/>
          <w:i/>
          <w:sz w:val="18"/>
          <w:szCs w:val="18"/>
          <w:lang w:val="en-GB"/>
        </w:rPr>
      </w:pPr>
      <w:r w:rsidRPr="00B1059B">
        <w:rPr>
          <w:rStyle w:val="normaltextrun"/>
          <w:rFonts w:ascii="Montserrat" w:hAnsi="Montserrat" w:cs="Times New Roman"/>
          <w:i/>
          <w:sz w:val="18"/>
          <w:szCs w:val="18"/>
          <w:lang w:val="en-GB"/>
        </w:rPr>
        <w:t>This declaration shall be completed by any partner foreseeing, in the consolidated application form, "investments" as understood by the Programm</w:t>
      </w:r>
      <w:r>
        <w:rPr>
          <w:rStyle w:val="normaltextrun"/>
          <w:rFonts w:ascii="Montserrat" w:hAnsi="Montserrat" w:cs="Times New Roman"/>
          <w:i/>
          <w:sz w:val="18"/>
          <w:szCs w:val="18"/>
          <w:lang w:val="en-GB"/>
        </w:rPr>
        <w:t>e</w:t>
      </w:r>
      <w:r w:rsidRPr="00B1059B">
        <w:rPr>
          <w:rStyle w:val="normaltextrun"/>
          <w:rFonts w:ascii="Montserrat" w:hAnsi="Montserrat" w:cs="Times New Roman"/>
          <w:i/>
          <w:sz w:val="18"/>
          <w:szCs w:val="18"/>
          <w:lang w:val="en-GB"/>
        </w:rPr>
        <w:t xml:space="preserve"> </w:t>
      </w:r>
      <w:r w:rsidR="00710173">
        <w:rPr>
          <w:rStyle w:val="Sprotnaopomba-sklic"/>
          <w:rFonts w:ascii="Montserrat" w:hAnsi="Montserrat" w:cs="Times New Roman"/>
          <w:i/>
          <w:sz w:val="18"/>
          <w:szCs w:val="18"/>
        </w:rPr>
        <w:footnoteReference w:id="2"/>
      </w:r>
    </w:p>
    <w:p w14:paraId="45B48669" w14:textId="77777777" w:rsidR="0006614F" w:rsidRPr="00B1059B" w:rsidRDefault="0006614F" w:rsidP="003F4AAC">
      <w:pPr>
        <w:jc w:val="center"/>
        <w:rPr>
          <w:rStyle w:val="normaltextrun"/>
          <w:rFonts w:ascii="Montserrat" w:hAnsi="Montserrat" w:cs="Times New Roman"/>
          <w:i/>
          <w:iCs/>
          <w:sz w:val="18"/>
          <w:szCs w:val="18"/>
          <w:shd w:val="clear" w:color="auto" w:fill="FFFFFF"/>
          <w:lang w:val="en-GB"/>
        </w:rPr>
      </w:pPr>
    </w:p>
    <w:p w14:paraId="7CA974B4" w14:textId="394B9104" w:rsidR="00823545" w:rsidRPr="00B1059B" w:rsidRDefault="00B1059B" w:rsidP="00384E88">
      <w:pPr>
        <w:pStyle w:val="Odstavekseznama"/>
        <w:ind w:left="426" w:right="-142"/>
        <w:jc w:val="both"/>
        <w:rPr>
          <w:rStyle w:val="normaltextrun"/>
          <w:rFonts w:ascii="Montserrat" w:hAnsi="Montserrat" w:cs="Times New Roman"/>
          <w:shd w:val="clear" w:color="auto" w:fill="FFFFFF"/>
          <w:lang w:val="en-GB"/>
        </w:rPr>
      </w:pPr>
      <w:r w:rsidRPr="00384E88">
        <w:rPr>
          <w:rFonts w:ascii="Montserrat" w:hAnsi="Montserrat" w:cs="Arial"/>
          <w:color w:val="000000"/>
          <w:sz w:val="24"/>
          <w:lang w:val="en-GB"/>
        </w:rPr>
        <w:t>I, the undersigned</w:t>
      </w:r>
      <w:r w:rsidRPr="00B1059B">
        <w:rPr>
          <w:rFonts w:ascii="Montserrat Medium" w:hAnsi="Montserrat Medium" w:cs="Arial"/>
          <w:color w:val="000000"/>
          <w:sz w:val="24"/>
          <w:lang w:val="en-GB"/>
        </w:rPr>
        <w:t xml:space="preserve"> </w:t>
      </w:r>
      <w:r w:rsidRPr="00B1059B">
        <w:rPr>
          <w:rFonts w:ascii="Montserrat Medium" w:hAnsi="Montserrat Medium" w:cs="Tahoma"/>
          <w:b/>
          <w:bCs/>
          <w:color w:val="000000"/>
          <w:sz w:val="24"/>
          <w:lang w:val="en-GB"/>
        </w:rPr>
        <w:t>[</w:t>
      </w:r>
      <w:r w:rsidRPr="00B1059B">
        <w:rPr>
          <w:rFonts w:ascii="Montserrat Medium" w:hAnsi="Montserrat Medium" w:cs="Tahoma"/>
          <w:b/>
          <w:bCs/>
          <w:i/>
          <w:iCs/>
          <w:color w:val="000000"/>
          <w:sz w:val="24"/>
          <w:highlight w:val="lightGray"/>
          <w:lang w:val="en-GB"/>
        </w:rPr>
        <w:t>Title,</w:t>
      </w:r>
      <w:r w:rsidRPr="00B1059B">
        <w:rPr>
          <w:rFonts w:ascii="Montserrat Medium" w:hAnsi="Montserrat Medium" w:cs="Tahoma"/>
          <w:b/>
          <w:bCs/>
          <w:color w:val="000000"/>
          <w:sz w:val="24"/>
          <w:highlight w:val="lightGray"/>
          <w:lang w:val="en-GB"/>
        </w:rPr>
        <w:t xml:space="preserve"> </w:t>
      </w:r>
      <w:r w:rsidRPr="00B1059B">
        <w:rPr>
          <w:rFonts w:ascii="Montserrat Medium" w:hAnsi="Montserrat Medium" w:cs="Tahoma"/>
          <w:b/>
          <w:bCs/>
          <w:i/>
          <w:iCs/>
          <w:color w:val="000000"/>
          <w:sz w:val="24"/>
          <w:highlight w:val="lightGray"/>
          <w:lang w:val="en-GB"/>
        </w:rPr>
        <w:t>First Name, Last Name</w:t>
      </w:r>
      <w:r w:rsidRPr="00B1059B">
        <w:rPr>
          <w:rFonts w:ascii="Montserrat Medium" w:hAnsi="Montserrat Medium" w:cs="Tahoma"/>
          <w:b/>
          <w:bCs/>
          <w:iCs/>
          <w:color w:val="000000"/>
          <w:sz w:val="24"/>
          <w:lang w:val="en-GB"/>
        </w:rPr>
        <w:t>]</w:t>
      </w:r>
      <w:r w:rsidRPr="00B1059B">
        <w:rPr>
          <w:rFonts w:ascii="Montserrat Medium" w:hAnsi="Montserrat Medium" w:cs="Tahoma"/>
          <w:bCs/>
          <w:iCs/>
          <w:color w:val="000000"/>
          <w:sz w:val="24"/>
          <w:lang w:val="en-GB"/>
        </w:rPr>
        <w:t>,</w:t>
      </w:r>
      <w:r w:rsidRPr="00B1059B">
        <w:rPr>
          <w:rFonts w:ascii="Montserrat Medium" w:hAnsi="Montserrat Medium" w:cs="Arial"/>
          <w:color w:val="000000"/>
          <w:sz w:val="24"/>
          <w:lang w:val="en-GB"/>
        </w:rPr>
        <w:t xml:space="preserve"> </w:t>
      </w:r>
      <w:r w:rsidRPr="00384E88">
        <w:rPr>
          <w:rFonts w:ascii="Montserrat" w:hAnsi="Montserrat" w:cs="Arial"/>
          <w:color w:val="000000"/>
          <w:sz w:val="24"/>
          <w:lang w:val="en-GB"/>
        </w:rPr>
        <w:t>as the legal representative of</w:t>
      </w:r>
      <w:r w:rsidRPr="00B1059B">
        <w:rPr>
          <w:rFonts w:ascii="Montserrat Medium" w:hAnsi="Montserrat Medium" w:cs="Tahoma"/>
          <w:color w:val="000000"/>
          <w:sz w:val="24"/>
          <w:lang w:val="en-GB"/>
        </w:rPr>
        <w:t xml:space="preserve"> </w:t>
      </w:r>
      <w:r w:rsidRPr="00B1059B">
        <w:rPr>
          <w:rFonts w:ascii="Montserrat Medium" w:hAnsi="Montserrat Medium" w:cs="Tahoma"/>
          <w:b/>
          <w:bCs/>
          <w:color w:val="000000"/>
          <w:sz w:val="24"/>
          <w:lang w:val="en-GB"/>
        </w:rPr>
        <w:t>[</w:t>
      </w:r>
      <w:r w:rsidRPr="00B1059B">
        <w:rPr>
          <w:rFonts w:ascii="Montserrat Medium" w:hAnsi="Montserrat Medium" w:cs="Tahoma"/>
          <w:b/>
          <w:bCs/>
          <w:i/>
          <w:iCs/>
          <w:color w:val="000000"/>
          <w:sz w:val="24"/>
          <w:highlight w:val="lightGray"/>
          <w:lang w:val="en-GB"/>
        </w:rPr>
        <w:t>Name of the organisation in original language, Name of the organisation in English]</w:t>
      </w:r>
      <w:r w:rsidRPr="00B1059B">
        <w:rPr>
          <w:rFonts w:ascii="Montserrat Medium" w:hAnsi="Montserrat Medium" w:cs="Tahoma"/>
          <w:i/>
          <w:iCs/>
          <w:color w:val="000000"/>
          <w:sz w:val="24"/>
          <w:lang w:val="en-GB"/>
        </w:rPr>
        <w:t>,</w:t>
      </w:r>
      <w:r w:rsidRPr="00B1059B">
        <w:rPr>
          <w:rFonts w:ascii="Montserrat Medium" w:hAnsi="Montserrat Medium" w:cs="Arial"/>
          <w:sz w:val="24"/>
          <w:lang w:val="en-GB"/>
        </w:rPr>
        <w:t xml:space="preserve"> </w:t>
      </w:r>
      <w:r w:rsidRPr="00384E88">
        <w:rPr>
          <w:rFonts w:ascii="Montserrat" w:hAnsi="Montserrat" w:cs="Arial"/>
          <w:sz w:val="24"/>
          <w:lang w:val="en-GB"/>
        </w:rPr>
        <w:t>hereby confirm, for all investments for which I am responsible in the framework of the project</w:t>
      </w:r>
      <w:r w:rsidRPr="00B1059B">
        <w:rPr>
          <w:rFonts w:ascii="Montserrat Medium" w:hAnsi="Montserrat Medium" w:cs="Arial"/>
          <w:sz w:val="24"/>
          <w:highlight w:val="lightGray"/>
          <w:lang w:val="en-GB"/>
        </w:rPr>
        <w:t xml:space="preserve"> </w:t>
      </w:r>
      <w:r w:rsidR="0006614F" w:rsidRPr="00B1059B">
        <w:rPr>
          <w:rFonts w:ascii="Montserrat Medium" w:hAnsi="Montserrat Medium"/>
          <w:b/>
          <w:i/>
          <w:highlight w:val="lightGray"/>
          <w:lang w:val="en-GB"/>
        </w:rPr>
        <w:t>[</w:t>
      </w:r>
      <w:proofErr w:type="spellStart"/>
      <w:r w:rsidR="0006614F" w:rsidRPr="00B1059B">
        <w:rPr>
          <w:rFonts w:ascii="Montserrat Medium" w:hAnsi="Montserrat Medium"/>
          <w:b/>
          <w:i/>
          <w:highlight w:val="lightGray"/>
          <w:lang w:val="en-GB"/>
        </w:rPr>
        <w:t>Acronyme</w:t>
      </w:r>
      <w:proofErr w:type="spellEnd"/>
      <w:proofErr w:type="gramStart"/>
      <w:r w:rsidR="0006614F" w:rsidRPr="00B1059B">
        <w:rPr>
          <w:rFonts w:ascii="Montserrat Medium" w:hAnsi="Montserrat Medium"/>
          <w:b/>
          <w:i/>
          <w:highlight w:val="lightGray"/>
          <w:lang w:val="en-GB"/>
        </w:rPr>
        <w:t>]</w:t>
      </w:r>
      <w:r w:rsidR="002208B2" w:rsidRPr="00B1059B">
        <w:rPr>
          <w:rStyle w:val="normaltextrun"/>
          <w:rFonts w:ascii="Montserrat" w:hAnsi="Montserrat" w:cs="Times New Roman"/>
          <w:lang w:val="en-GB"/>
        </w:rPr>
        <w:t> :</w:t>
      </w:r>
      <w:proofErr w:type="gramEnd"/>
    </w:p>
    <w:p w14:paraId="698353B1" w14:textId="77777777" w:rsidR="003F1F7C" w:rsidRPr="00B1059B" w:rsidRDefault="003F1F7C" w:rsidP="003F1F7C">
      <w:pPr>
        <w:pStyle w:val="Odstavekseznama"/>
        <w:rPr>
          <w:rStyle w:val="normaltextrun"/>
          <w:rFonts w:ascii="Montserrat" w:hAnsi="Montserrat" w:cs="Times New Roman"/>
          <w:shd w:val="clear" w:color="auto" w:fill="FFFFFF"/>
          <w:lang w:val="en-GB"/>
        </w:rPr>
      </w:pPr>
    </w:p>
    <w:p w14:paraId="5F6D9F07" w14:textId="39C68361" w:rsidR="00894A52" w:rsidRPr="00F4573C" w:rsidRDefault="007839F5" w:rsidP="00DB01B0">
      <w:pPr>
        <w:pStyle w:val="Odstavekseznama"/>
        <w:numPr>
          <w:ilvl w:val="0"/>
          <w:numId w:val="1"/>
        </w:numPr>
        <w:jc w:val="both"/>
        <w:rPr>
          <w:rStyle w:val="normaltextrun"/>
          <w:rFonts w:ascii="Montserrat" w:hAnsi="Montserrat" w:cs="Times New Roman"/>
          <w:shd w:val="clear" w:color="auto" w:fill="FFFFFF"/>
          <w:lang w:val="en-GB"/>
        </w:rPr>
      </w:pPr>
      <w:sdt>
        <w:sdtPr>
          <w:rPr>
            <w:rStyle w:val="normaltextrun"/>
            <w:rFonts w:ascii="Montserrat" w:hAnsi="Montserrat" w:cs="Times New Roman"/>
            <w:shd w:val="clear" w:color="auto" w:fill="FFFFFF"/>
          </w:rPr>
          <w:id w:val="-299851125"/>
          <w:placeholder>
            <w:docPart w:val="85DAC51F15AB40F6AA87DF12D1C88993"/>
          </w:placeholder>
          <w:showingPlcHdr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F3039" w:rsidRPr="00F4573C">
            <w:rPr>
              <w:rStyle w:val="normaltextrun"/>
              <w:rFonts w:ascii="MS Gothic" w:eastAsia="MS Gothic" w:hAnsi="MS Gothic" w:cs="Times New Roman" w:hint="eastAsia"/>
              <w:shd w:val="clear" w:color="auto" w:fill="FFFFFF"/>
              <w:lang w:val="en-GB"/>
            </w:rPr>
            <w:t>☐</w:t>
          </w:r>
        </w:sdtContent>
      </w:sdt>
      <w:r w:rsidR="003F3039" w:rsidRPr="00F4573C">
        <w:rPr>
          <w:rStyle w:val="normaltextrun"/>
          <w:rFonts w:ascii="Montserrat" w:hAnsi="Montserrat" w:cs="Times New Roman"/>
          <w:shd w:val="clear" w:color="auto" w:fill="FFFFFF"/>
          <w:lang w:val="en-GB"/>
        </w:rPr>
        <w:t xml:space="preserve"> </w:t>
      </w:r>
      <w:r w:rsidR="00E1462D" w:rsidRPr="00F4573C">
        <w:rPr>
          <w:rStyle w:val="normaltextrun"/>
          <w:rFonts w:ascii="Montserrat" w:hAnsi="Montserrat" w:cs="Times New Roman"/>
          <w:shd w:val="clear" w:color="auto" w:fill="FFFFFF"/>
          <w:lang w:val="en-GB"/>
        </w:rPr>
        <w:t xml:space="preserve">that the organisation I represent has the necessary </w:t>
      </w:r>
      <w:r w:rsidR="00E1462D" w:rsidRPr="00F4573C">
        <w:rPr>
          <w:rStyle w:val="normaltextrun"/>
          <w:rFonts w:ascii="Montserrat" w:hAnsi="Montserrat" w:cs="Times New Roman"/>
          <w:b/>
          <w:bCs/>
          <w:shd w:val="clear" w:color="auto" w:fill="FFFFFF"/>
          <w:lang w:val="en-GB"/>
        </w:rPr>
        <w:t>financial resources and mechanisms</w:t>
      </w:r>
      <w:r w:rsidR="00E1462D">
        <w:rPr>
          <w:rStyle w:val="Sprotnaopomba-sklic"/>
          <w:rFonts w:ascii="Montserrat" w:hAnsi="Montserrat" w:cs="Times New Roman"/>
          <w:b/>
          <w:bCs/>
        </w:rPr>
        <w:footnoteReference w:id="3"/>
      </w:r>
      <w:r w:rsidR="00E1462D" w:rsidRPr="00F4573C">
        <w:rPr>
          <w:rStyle w:val="normaltextrun"/>
          <w:rFonts w:ascii="Montserrat" w:hAnsi="Montserrat" w:cs="Times New Roman"/>
          <w:lang w:val="en-GB"/>
        </w:rPr>
        <w:t xml:space="preserve"> </w:t>
      </w:r>
      <w:r w:rsidR="00E1462D" w:rsidRPr="00F4573C">
        <w:rPr>
          <w:rStyle w:val="normaltextrun"/>
          <w:rFonts w:ascii="Montserrat" w:hAnsi="Montserrat" w:cs="Times New Roman"/>
          <w:shd w:val="clear" w:color="auto" w:fill="FFFFFF"/>
          <w:lang w:val="en-GB"/>
        </w:rPr>
        <w:t xml:space="preserve"> to cover operation and maintenance costs of the planned investment(s),</w:t>
      </w:r>
    </w:p>
    <w:p w14:paraId="7B5E4169" w14:textId="6CFFA531" w:rsidR="00D7210A" w:rsidRPr="00384E88" w:rsidRDefault="007839F5" w:rsidP="0003355F">
      <w:pPr>
        <w:pStyle w:val="Odstavekseznama"/>
        <w:numPr>
          <w:ilvl w:val="0"/>
          <w:numId w:val="1"/>
        </w:numPr>
        <w:jc w:val="both"/>
        <w:rPr>
          <w:rStyle w:val="normaltextrun"/>
          <w:rFonts w:ascii="Montserrat" w:hAnsi="Montserrat" w:cs="Times New Roman"/>
          <w:shd w:val="clear" w:color="auto" w:fill="FFFFFF"/>
          <w:lang w:val="en-GB"/>
        </w:rPr>
      </w:pPr>
      <w:sdt>
        <w:sdtPr>
          <w:rPr>
            <w:rStyle w:val="normaltextrun"/>
            <w:rFonts w:ascii="MS Gothic" w:eastAsia="MS Gothic" w:hAnsi="MS Gothic" w:cs="Times New Roman"/>
            <w:shd w:val="clear" w:color="auto" w:fill="FFFFFF"/>
            <w:lang w:val="en-GB"/>
          </w:rPr>
          <w:id w:val="1943568666"/>
          <w:placeholder>
            <w:docPart w:val="05D388A9DDC243E5B044FD8BE2D4738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F928C9" w:rsidRPr="00384E88">
            <w:rPr>
              <w:rStyle w:val="normaltextrun"/>
              <w:rFonts w:ascii="MS Gothic" w:eastAsia="MS Gothic" w:hAnsi="MS Gothic" w:cs="Times New Roman" w:hint="eastAsia"/>
              <w:lang w:val="en-GB"/>
            </w:rPr>
            <w:t>☐</w:t>
          </w:r>
        </w:sdtContent>
      </w:sdt>
      <w:r w:rsidR="00F928C9" w:rsidRPr="00384E88">
        <w:rPr>
          <w:rStyle w:val="normaltextrun"/>
          <w:rFonts w:ascii="Montserrat" w:hAnsi="Montserrat" w:cs="Times New Roman"/>
          <w:lang w:val="en-GB"/>
        </w:rPr>
        <w:t xml:space="preserve"> </w:t>
      </w:r>
      <w:r w:rsidR="00290F50">
        <w:rPr>
          <w:rStyle w:val="normaltextrun"/>
          <w:rFonts w:ascii="Montserrat" w:hAnsi="Montserrat" w:cs="Times New Roman"/>
          <w:lang w:val="en-GB"/>
        </w:rPr>
        <w:t>that I am</w:t>
      </w:r>
      <w:r w:rsidR="00290F50" w:rsidRPr="00384E88">
        <w:rPr>
          <w:rStyle w:val="normaltextrun"/>
          <w:rFonts w:ascii="Montserrat" w:hAnsi="Montserrat" w:cs="Times New Roman"/>
          <w:lang w:val="en-GB"/>
        </w:rPr>
        <w:t xml:space="preserve"> </w:t>
      </w:r>
      <w:r w:rsidR="00E1462D" w:rsidRPr="00384E88">
        <w:rPr>
          <w:rStyle w:val="normaltextrun"/>
          <w:rFonts w:ascii="Montserrat" w:hAnsi="Montserrat" w:cs="Times New Roman"/>
          <w:lang w:val="en-GB"/>
        </w:rPr>
        <w:t xml:space="preserve">aware of and commit myself to respect, on behalf of the institution I represent, the </w:t>
      </w:r>
      <w:r w:rsidR="00E1462D" w:rsidRPr="00384E88">
        <w:rPr>
          <w:rStyle w:val="normaltextrun"/>
          <w:rFonts w:ascii="Montserrat" w:hAnsi="Montserrat" w:cs="Times New Roman"/>
          <w:b/>
          <w:bCs/>
          <w:lang w:val="en-GB"/>
        </w:rPr>
        <w:t>obligations of durability</w:t>
      </w:r>
      <w:r w:rsidR="00384E88">
        <w:rPr>
          <w:rStyle w:val="Sprotnaopomba-sklic"/>
          <w:shd w:val="clear" w:color="auto" w:fill="FFFFFF"/>
        </w:rPr>
        <w:footnoteReference w:id="4"/>
      </w:r>
      <w:r w:rsidR="00E1462D" w:rsidRPr="00384E88">
        <w:rPr>
          <w:rStyle w:val="normaltextrun"/>
          <w:rFonts w:ascii="Montserrat" w:hAnsi="Montserrat" w:cs="Times New Roman"/>
          <w:lang w:val="en-GB"/>
        </w:rPr>
        <w:t xml:space="preserve"> related to productive investment(s) and </w:t>
      </w:r>
      <w:r w:rsidR="00384E88" w:rsidRPr="00384E88">
        <w:rPr>
          <w:rStyle w:val="normaltextrun"/>
          <w:rFonts w:ascii="Montserrat" w:hAnsi="Montserrat" w:cs="Times New Roman"/>
          <w:lang w:val="en-GB"/>
        </w:rPr>
        <w:t xml:space="preserve">investment(s) in </w:t>
      </w:r>
      <w:r w:rsidR="00E1462D" w:rsidRPr="00384E88">
        <w:rPr>
          <w:rStyle w:val="normaltextrun"/>
          <w:rFonts w:ascii="Montserrat" w:hAnsi="Montserrat" w:cs="Times New Roman"/>
          <w:lang w:val="en-GB"/>
        </w:rPr>
        <w:t>infrastructure, and make the necessary arrangements to respect these obligations (e.g. being the owner of the land on which the infrastructure investment(s) is/are carried out or having established a legal agreement enabling me to have access to the investment, maintenance of the equipment, etc. )</w:t>
      </w:r>
      <w:r w:rsidR="00361528" w:rsidRPr="00384E88">
        <w:rPr>
          <w:rFonts w:ascii="Montserrat" w:hAnsi="Montserrat"/>
          <w:lang w:val="en-GB"/>
        </w:rPr>
        <w:t>,</w:t>
      </w:r>
    </w:p>
    <w:p w14:paraId="452747A2" w14:textId="267130A7" w:rsidR="00894A52" w:rsidRPr="00384E88" w:rsidRDefault="007839F5">
      <w:pPr>
        <w:pStyle w:val="Odstavekseznama"/>
        <w:numPr>
          <w:ilvl w:val="0"/>
          <w:numId w:val="1"/>
        </w:numPr>
        <w:spacing w:before="120" w:after="120" w:line="276" w:lineRule="auto"/>
        <w:jc w:val="both"/>
        <w:rPr>
          <w:rFonts w:ascii="Montserrat" w:hAnsi="Montserrat"/>
          <w:lang w:val="en-GB"/>
        </w:rPr>
      </w:pPr>
      <w:sdt>
        <w:sdtPr>
          <w:rPr>
            <w:rStyle w:val="normaltextrun"/>
            <w:rFonts w:ascii="Montserrat" w:hAnsi="Montserrat" w:cs="Times New Roman"/>
            <w:shd w:val="clear" w:color="auto" w:fill="FFFFFF"/>
            <w:lang w:val="en-GB"/>
          </w:rPr>
          <w:id w:val="920457958"/>
          <w:placeholder>
            <w:docPart w:val="05D388A9DDC243E5B044FD8BE2D4738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F928C9" w:rsidRPr="00384E88">
            <w:rPr>
              <w:rStyle w:val="normaltextrun"/>
              <w:rFonts w:ascii="MS Gothic" w:eastAsia="MS Gothic" w:hAnsi="MS Gothic" w:cs="Times New Roman" w:hint="eastAsia"/>
              <w:lang w:val="en-GB"/>
            </w:rPr>
            <w:t>☐</w:t>
          </w:r>
        </w:sdtContent>
      </w:sdt>
      <w:r w:rsidR="003F3039" w:rsidRPr="00384E88">
        <w:rPr>
          <w:rFonts w:ascii="Montserrat" w:hAnsi="Montserrat"/>
          <w:lang w:val="en-GB"/>
        </w:rPr>
        <w:t xml:space="preserve"> </w:t>
      </w:r>
      <w:r w:rsidR="00290F50">
        <w:rPr>
          <w:rFonts w:ascii="Montserrat" w:hAnsi="Montserrat"/>
          <w:lang w:val="en-GB"/>
        </w:rPr>
        <w:t xml:space="preserve">that </w:t>
      </w:r>
      <w:r w:rsidR="00384E88" w:rsidRPr="00384E88">
        <w:rPr>
          <w:rFonts w:ascii="Montserrat" w:hAnsi="Montserrat"/>
          <w:lang w:val="en-GB"/>
        </w:rPr>
        <w:t xml:space="preserve">all </w:t>
      </w:r>
      <w:r w:rsidR="00384E88" w:rsidRPr="00384E88">
        <w:rPr>
          <w:rFonts w:ascii="Montserrat" w:hAnsi="Montserrat"/>
          <w:b/>
          <w:bCs/>
          <w:lang w:val="en-GB"/>
        </w:rPr>
        <w:t>regulatory obligations</w:t>
      </w:r>
      <w:r w:rsidR="00384E88" w:rsidRPr="00384E88">
        <w:rPr>
          <w:rFonts w:ascii="Montserrat" w:hAnsi="Montserrat"/>
          <w:lang w:val="en-GB"/>
        </w:rPr>
        <w:t xml:space="preserve"> (European, national and local) </w:t>
      </w:r>
      <w:r w:rsidR="00F4573C">
        <w:rPr>
          <w:rFonts w:ascii="Montserrat" w:hAnsi="Montserrat"/>
          <w:lang w:val="en-GB"/>
        </w:rPr>
        <w:t xml:space="preserve">and Programme rules </w:t>
      </w:r>
      <w:r w:rsidR="00384E88" w:rsidRPr="00384E88">
        <w:rPr>
          <w:rFonts w:ascii="Montserrat" w:hAnsi="Montserrat"/>
          <w:lang w:val="en-GB"/>
        </w:rPr>
        <w:t xml:space="preserve">relating to </w:t>
      </w:r>
      <w:r w:rsidR="00384E88" w:rsidRPr="00384E88">
        <w:rPr>
          <w:rFonts w:ascii="Montserrat" w:hAnsi="Montserrat"/>
          <w:b/>
          <w:bCs/>
          <w:lang w:val="en-GB"/>
        </w:rPr>
        <w:t xml:space="preserve">fixed investments in equipment </w:t>
      </w:r>
      <w:r w:rsidR="00384E88" w:rsidRPr="00826D1F">
        <w:rPr>
          <w:rFonts w:ascii="Montserrat" w:hAnsi="Montserrat"/>
          <w:lang w:val="en-GB"/>
        </w:rPr>
        <w:t>and</w:t>
      </w:r>
      <w:r w:rsidR="00384E88" w:rsidRPr="00384E88">
        <w:rPr>
          <w:rFonts w:ascii="Montserrat" w:hAnsi="Montserrat"/>
          <w:b/>
          <w:bCs/>
          <w:lang w:val="en-GB"/>
        </w:rPr>
        <w:t xml:space="preserve"> investments in infrastructure and works</w:t>
      </w:r>
      <w:r w:rsidR="00384E88" w:rsidRPr="00384E88">
        <w:rPr>
          <w:rFonts w:ascii="Montserrat" w:hAnsi="Montserrat"/>
          <w:lang w:val="en-GB"/>
        </w:rPr>
        <w:t xml:space="preserve"> are met</w:t>
      </w:r>
      <w:r w:rsidR="00E102B6">
        <w:rPr>
          <w:rFonts w:ascii="Montserrat" w:hAnsi="Montserrat"/>
          <w:lang w:val="en-GB"/>
        </w:rPr>
        <w:t xml:space="preserve"> </w:t>
      </w:r>
      <w:r w:rsidR="00E102B6" w:rsidRPr="00DC4890">
        <w:rPr>
          <w:rFonts w:ascii="Montserrat" w:hAnsi="Montserrat"/>
          <w:lang w:val="en-GB"/>
        </w:rPr>
        <w:t>(the strictest rule prevails)</w:t>
      </w:r>
    </w:p>
    <w:p w14:paraId="4D2AB15E" w14:textId="5678BF6E" w:rsidR="00E43D8F" w:rsidRPr="00384E88" w:rsidRDefault="007839F5">
      <w:pPr>
        <w:pStyle w:val="Odstavekseznama"/>
        <w:numPr>
          <w:ilvl w:val="0"/>
          <w:numId w:val="1"/>
        </w:numPr>
        <w:spacing w:before="120" w:after="120" w:line="276" w:lineRule="auto"/>
        <w:jc w:val="both"/>
        <w:rPr>
          <w:rFonts w:ascii="Montserrat" w:hAnsi="Montserrat"/>
          <w:lang w:val="en-GB"/>
        </w:rPr>
      </w:pPr>
      <w:sdt>
        <w:sdtPr>
          <w:rPr>
            <w:rStyle w:val="normaltextrun"/>
            <w:rFonts w:ascii="Montserrat" w:hAnsi="Montserrat" w:cs="Times New Roman"/>
            <w:shd w:val="clear" w:color="auto" w:fill="FFFFFF"/>
            <w:lang w:val="en-GB"/>
          </w:rPr>
          <w:id w:val="-163629487"/>
          <w:placeholder>
            <w:docPart w:val="92317032C7514A329A2195B18ABE80B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814D5" w:rsidRPr="00384E88">
            <w:rPr>
              <w:rStyle w:val="normaltextrun"/>
              <w:rFonts w:ascii="MS Gothic" w:eastAsia="MS Gothic" w:hAnsi="MS Gothic" w:cs="Times New Roman" w:hint="eastAsia"/>
              <w:lang w:val="en-GB"/>
            </w:rPr>
            <w:t>☐</w:t>
          </w:r>
        </w:sdtContent>
      </w:sdt>
      <w:r w:rsidR="009814D5" w:rsidRPr="00384E88">
        <w:rPr>
          <w:rStyle w:val="normaltextrun"/>
          <w:rFonts w:ascii="Montserrat" w:hAnsi="Montserrat" w:cs="Times New Roman"/>
          <w:lang w:val="en-GB"/>
        </w:rPr>
        <w:t xml:space="preserve"> </w:t>
      </w:r>
      <w:r w:rsidR="00290F50">
        <w:rPr>
          <w:rFonts w:ascii="Montserrat" w:hAnsi="Montserrat"/>
          <w:lang w:val="en-GB"/>
        </w:rPr>
        <w:t>that</w:t>
      </w:r>
      <w:r w:rsidR="00290F50" w:rsidRPr="00384E88">
        <w:rPr>
          <w:rStyle w:val="normaltextrun"/>
          <w:rFonts w:ascii="Montserrat" w:hAnsi="Montserrat" w:cs="Times New Roman"/>
          <w:lang w:val="en-GB"/>
        </w:rPr>
        <w:t xml:space="preserve"> </w:t>
      </w:r>
      <w:r w:rsidR="00290F50">
        <w:rPr>
          <w:rStyle w:val="normaltextrun"/>
          <w:rFonts w:ascii="Montserrat" w:hAnsi="Montserrat" w:cs="Times New Roman"/>
          <w:lang w:val="en-GB"/>
        </w:rPr>
        <w:t xml:space="preserve">I </w:t>
      </w:r>
      <w:r w:rsidR="00384E88" w:rsidRPr="00384E88">
        <w:rPr>
          <w:rStyle w:val="normaltextrun"/>
          <w:rFonts w:ascii="Montserrat" w:hAnsi="Montserrat" w:cs="Times New Roman"/>
          <w:lang w:val="en-GB"/>
        </w:rPr>
        <w:t xml:space="preserve">undertake, on behalf of the institution I represent, to ensure that the </w:t>
      </w:r>
      <w:r w:rsidR="00384E88" w:rsidRPr="00384E88">
        <w:rPr>
          <w:rStyle w:val="normaltextrun"/>
          <w:rFonts w:ascii="Montserrat" w:hAnsi="Montserrat" w:cs="Times New Roman"/>
          <w:b/>
          <w:bCs/>
          <w:lang w:val="en-GB"/>
        </w:rPr>
        <w:t>investment(s) will be used for the purposes of the project</w:t>
      </w:r>
      <w:r w:rsidR="00384E88" w:rsidRPr="00384E88">
        <w:rPr>
          <w:rStyle w:val="normaltextrun"/>
          <w:rFonts w:ascii="Montserrat" w:hAnsi="Montserrat" w:cs="Times New Roman"/>
          <w:lang w:val="en-GB"/>
        </w:rPr>
        <w:t xml:space="preserve"> as described in the consolidated project </w:t>
      </w:r>
      <w:r w:rsidR="00384E88">
        <w:rPr>
          <w:rStyle w:val="normaltextrun"/>
          <w:rFonts w:ascii="Montserrat" w:hAnsi="Montserrat" w:cs="Times New Roman"/>
          <w:lang w:val="en-GB"/>
        </w:rPr>
        <w:t xml:space="preserve">application </w:t>
      </w:r>
      <w:r w:rsidR="00384E88" w:rsidRPr="00384E88">
        <w:rPr>
          <w:rStyle w:val="normaltextrun"/>
          <w:rFonts w:ascii="Montserrat" w:hAnsi="Montserrat" w:cs="Times New Roman"/>
          <w:lang w:val="en-GB"/>
        </w:rPr>
        <w:t>form,</w:t>
      </w:r>
    </w:p>
    <w:p w14:paraId="0CC20B3D" w14:textId="58996A30" w:rsidR="00090AA6" w:rsidRPr="00384E88" w:rsidRDefault="007839F5" w:rsidP="00DB01B0">
      <w:pPr>
        <w:pStyle w:val="Odstavekseznama"/>
        <w:numPr>
          <w:ilvl w:val="0"/>
          <w:numId w:val="1"/>
        </w:numPr>
        <w:jc w:val="both"/>
        <w:rPr>
          <w:rFonts w:ascii="Montserrat" w:hAnsi="Montserrat" w:cs="Times New Roman"/>
          <w:shd w:val="clear" w:color="auto" w:fill="FFFFFF"/>
          <w:lang w:val="en-GB"/>
        </w:rPr>
      </w:pPr>
      <w:sdt>
        <w:sdtPr>
          <w:rPr>
            <w:rStyle w:val="normaltextrun"/>
            <w:rFonts w:ascii="Montserrat" w:hAnsi="Montserrat" w:cs="Times New Roman"/>
            <w:shd w:val="clear" w:color="auto" w:fill="FFFFFF"/>
            <w:lang w:val="en-GB"/>
          </w:rPr>
          <w:id w:val="-1606187322"/>
          <w:placeholder>
            <w:docPart w:val="05D388A9DDC243E5B044FD8BE2D4738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F928C9" w:rsidRPr="00384E88">
            <w:rPr>
              <w:rStyle w:val="normaltextrun"/>
              <w:rFonts w:ascii="MS Gothic" w:eastAsia="MS Gothic" w:hAnsi="MS Gothic" w:cs="Times New Roman" w:hint="eastAsia"/>
              <w:lang w:val="en-GB"/>
            </w:rPr>
            <w:t>☐</w:t>
          </w:r>
        </w:sdtContent>
      </w:sdt>
      <w:r w:rsidR="00F928C9" w:rsidRPr="00384E88">
        <w:rPr>
          <w:rStyle w:val="normaltextrun"/>
          <w:rFonts w:ascii="Montserrat" w:hAnsi="Montserrat" w:cs="Times New Roman"/>
          <w:lang w:val="en-GB"/>
        </w:rPr>
        <w:t xml:space="preserve"> </w:t>
      </w:r>
      <w:r w:rsidR="00290F50">
        <w:rPr>
          <w:rFonts w:ascii="Montserrat" w:hAnsi="Montserrat"/>
          <w:lang w:val="en-GB"/>
        </w:rPr>
        <w:t>that</w:t>
      </w:r>
      <w:r w:rsidR="00290F50">
        <w:rPr>
          <w:rStyle w:val="normaltextrun"/>
          <w:rFonts w:ascii="Montserrat" w:hAnsi="Montserrat" w:cs="Times New Roman"/>
          <w:lang w:val="en-GB"/>
        </w:rPr>
        <w:t xml:space="preserve"> I </w:t>
      </w:r>
      <w:r w:rsidR="00DB74E6">
        <w:rPr>
          <w:rStyle w:val="normaltextrun"/>
          <w:rFonts w:ascii="Montserrat" w:hAnsi="Montserrat" w:cs="Times New Roman"/>
          <w:lang w:val="en-GB"/>
        </w:rPr>
        <w:t>u</w:t>
      </w:r>
      <w:r w:rsidR="00384E88" w:rsidRPr="00384E88">
        <w:rPr>
          <w:rStyle w:val="normaltextrun"/>
          <w:rFonts w:ascii="Montserrat" w:hAnsi="Montserrat" w:cs="Times New Roman"/>
          <w:lang w:val="en-GB"/>
        </w:rPr>
        <w:t xml:space="preserve">ndertake, on behalf of the institution I represent, to carry out an </w:t>
      </w:r>
      <w:r w:rsidR="00384E88" w:rsidRPr="00384E88">
        <w:rPr>
          <w:rStyle w:val="normaltextrun"/>
          <w:rFonts w:ascii="Montserrat" w:hAnsi="Montserrat" w:cs="Times New Roman"/>
          <w:b/>
          <w:bCs/>
          <w:lang w:val="en-GB"/>
        </w:rPr>
        <w:t>assessment of expected impacts of climate change for all investments in infrastructure with an expected lifespan of at least five years</w:t>
      </w:r>
      <w:r w:rsidR="00E228C5">
        <w:rPr>
          <w:rStyle w:val="Sprotnaopomba-sklic"/>
          <w:rFonts w:ascii="Montserrat" w:hAnsi="Montserrat" w:cs="Times New Roman"/>
          <w:b/>
          <w:bCs/>
        </w:rPr>
        <w:footnoteReference w:id="5"/>
      </w:r>
      <w:r w:rsidR="008B6DAE" w:rsidRPr="00384E88">
        <w:rPr>
          <w:rStyle w:val="normaltextrun"/>
          <w:rFonts w:ascii="Montserrat" w:hAnsi="Montserrat" w:cs="Times New Roman"/>
          <w:b/>
          <w:bCs/>
          <w:lang w:val="en-GB"/>
        </w:rPr>
        <w:t>,</w:t>
      </w:r>
      <w:r w:rsidR="00557E2D" w:rsidRPr="00384E88">
        <w:rPr>
          <w:rStyle w:val="normaltextrun"/>
          <w:rFonts w:ascii="Montserrat" w:hAnsi="Montserrat" w:cs="Times New Roman"/>
          <w:b/>
          <w:bCs/>
          <w:lang w:val="en-GB"/>
        </w:rPr>
        <w:t xml:space="preserve"> </w:t>
      </w:r>
    </w:p>
    <w:p w14:paraId="1F97F53D" w14:textId="59243B82" w:rsidR="00843F23" w:rsidRPr="00DB74E6" w:rsidRDefault="007839F5" w:rsidP="00FC33C9">
      <w:pPr>
        <w:pStyle w:val="Odstavekseznama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u w:val="single"/>
          <w:shd w:val="clear" w:color="auto" w:fill="FFFFFF"/>
          <w:lang w:val="en-GB"/>
        </w:rPr>
      </w:pPr>
      <w:sdt>
        <w:sdtPr>
          <w:rPr>
            <w:rStyle w:val="normaltextrun"/>
            <w:rFonts w:ascii="MS Gothic" w:eastAsia="MS Gothic" w:hAnsi="MS Gothic" w:cs="Times New Roman"/>
            <w:shd w:val="clear" w:color="auto" w:fill="FFFFFF"/>
            <w:lang w:val="en-GB"/>
          </w:rPr>
          <w:id w:val="695889345"/>
          <w:placeholder>
            <w:docPart w:val="073CF7A277F64ABEB21B2D921311523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6529F" w:rsidRPr="00DB74E6">
            <w:rPr>
              <w:rStyle w:val="normaltextrun"/>
              <w:rFonts w:ascii="MS Gothic" w:eastAsia="MS Gothic" w:hAnsi="MS Gothic" w:cs="Times New Roman" w:hint="eastAsia"/>
              <w:shd w:val="clear" w:color="auto" w:fill="FFFFFF"/>
              <w:lang w:val="en-GB"/>
            </w:rPr>
            <w:t>☐</w:t>
          </w:r>
        </w:sdtContent>
      </w:sdt>
      <w:r w:rsidR="00E6529F" w:rsidRPr="00DB74E6">
        <w:rPr>
          <w:rStyle w:val="normaltextrun"/>
          <w:rFonts w:ascii="Montserrat" w:hAnsi="Montserrat" w:cs="Times New Roman"/>
          <w:lang w:val="en-GB"/>
        </w:rPr>
        <w:t xml:space="preserve"> </w:t>
      </w:r>
      <w:r w:rsidR="00290F50">
        <w:rPr>
          <w:rFonts w:ascii="Montserrat" w:hAnsi="Montserrat"/>
          <w:lang w:val="en-GB"/>
        </w:rPr>
        <w:t>that</w:t>
      </w:r>
      <w:r w:rsidR="00290F50" w:rsidRPr="00DB74E6">
        <w:rPr>
          <w:rStyle w:val="normaltextrun"/>
          <w:rFonts w:ascii="Montserrat" w:hAnsi="Montserrat" w:cs="Times New Roman"/>
          <w:lang w:val="en-GB"/>
        </w:rPr>
        <w:t xml:space="preserve"> </w:t>
      </w:r>
      <w:r w:rsidR="00E53190" w:rsidRPr="00DB74E6">
        <w:rPr>
          <w:rStyle w:val="normaltextrun"/>
          <w:rFonts w:ascii="Montserrat" w:hAnsi="Montserrat" w:cs="Times New Roman"/>
          <w:lang w:val="en-GB"/>
        </w:rPr>
        <w:t xml:space="preserve">the investment does not cause significant harm to the environment </w:t>
      </w:r>
      <w:r w:rsidR="00DB01B0" w:rsidRPr="00DB74E6">
        <w:rPr>
          <w:rStyle w:val="normaltextrun"/>
          <w:rFonts w:ascii="Montserrat" w:hAnsi="Montserrat" w:cs="Times New Roman"/>
          <w:b/>
          <w:bCs/>
          <w:lang w:val="en-GB"/>
        </w:rPr>
        <w:t>(</w:t>
      </w:r>
      <w:r w:rsidR="002F4A68" w:rsidRPr="00DB74E6">
        <w:rPr>
          <w:rStyle w:val="normaltextrun"/>
          <w:rFonts w:ascii="Montserrat" w:hAnsi="Montserrat" w:cs="Times New Roman"/>
          <w:b/>
          <w:bCs/>
          <w:lang w:val="en-GB"/>
        </w:rPr>
        <w:t>Do not signifi</w:t>
      </w:r>
      <w:r w:rsidR="00A91C61" w:rsidRPr="00DB74E6">
        <w:rPr>
          <w:rStyle w:val="normaltextrun"/>
          <w:rFonts w:ascii="Montserrat" w:hAnsi="Montserrat" w:cs="Times New Roman"/>
          <w:b/>
          <w:bCs/>
          <w:lang w:val="en-GB"/>
        </w:rPr>
        <w:t>cant harm principle</w:t>
      </w:r>
      <w:r w:rsidR="00DB74E6">
        <w:rPr>
          <w:rStyle w:val="normaltextrun"/>
          <w:rFonts w:ascii="Montserrat" w:hAnsi="Montserrat" w:cs="Times New Roman"/>
          <w:b/>
          <w:bCs/>
          <w:lang w:val="en-GB"/>
        </w:rPr>
        <w:t xml:space="preserve"> </w:t>
      </w:r>
      <w:r w:rsidR="00A91C61" w:rsidRPr="00DB74E6">
        <w:rPr>
          <w:rStyle w:val="normaltextrun"/>
          <w:rFonts w:ascii="Montserrat" w:hAnsi="Montserrat" w:cs="Times New Roman"/>
          <w:b/>
          <w:bCs/>
          <w:lang w:val="en-GB"/>
        </w:rPr>
        <w:t>-</w:t>
      </w:r>
      <w:r w:rsidR="00DB74E6">
        <w:rPr>
          <w:rStyle w:val="normaltextrun"/>
          <w:rFonts w:ascii="Montserrat" w:hAnsi="Montserrat" w:cs="Times New Roman"/>
          <w:b/>
          <w:bCs/>
          <w:lang w:val="en-GB"/>
        </w:rPr>
        <w:t xml:space="preserve"> </w:t>
      </w:r>
      <w:r w:rsidR="00DB01B0" w:rsidRPr="00DB74E6">
        <w:rPr>
          <w:rStyle w:val="normaltextrun"/>
          <w:rFonts w:ascii="Montserrat" w:hAnsi="Montserrat" w:cs="Times New Roman"/>
          <w:b/>
          <w:bCs/>
          <w:lang w:val="en-GB"/>
        </w:rPr>
        <w:t>DNSH)</w:t>
      </w:r>
      <w:r w:rsidR="00DB01B0" w:rsidRPr="00DB74E6">
        <w:rPr>
          <w:rStyle w:val="normaltextrun"/>
          <w:rFonts w:ascii="Montserrat" w:hAnsi="Montserrat" w:cs="Times New Roman"/>
          <w:lang w:val="en-GB"/>
        </w:rPr>
        <w:t xml:space="preserve"> </w:t>
      </w:r>
      <w:r w:rsidR="00DB74E6" w:rsidRPr="00DB74E6">
        <w:rPr>
          <w:rStyle w:val="normaltextrun"/>
          <w:rFonts w:ascii="Montserrat" w:hAnsi="Montserrat" w:cs="Times New Roman"/>
          <w:lang w:val="en-GB"/>
        </w:rPr>
        <w:t>in accordance with the Taxonomy Regulation and the European Commission's Notice Technical guidance on the application of ‘do no significant harm’ under the Recovery and Resilience Facility Regulation (2021/C 58/01)</w:t>
      </w:r>
      <w:r w:rsidR="00DB74E6">
        <w:rPr>
          <w:rStyle w:val="normaltextrun"/>
          <w:rFonts w:ascii="Montserrat" w:hAnsi="Montserrat" w:cs="Times New Roman"/>
          <w:lang w:val="en-GB"/>
        </w:rPr>
        <w:t xml:space="preserve"> </w:t>
      </w:r>
    </w:p>
    <w:p w14:paraId="3CF554E0" w14:textId="7C56B2CA" w:rsidR="00852DFA" w:rsidRPr="00DB74E6" w:rsidRDefault="00852DFA" w:rsidP="00852DFA">
      <w:pPr>
        <w:jc w:val="both"/>
        <w:rPr>
          <w:rStyle w:val="normaltextrun"/>
          <w:rFonts w:ascii="Times New Roman" w:hAnsi="Times New Roman" w:cs="Times New Roman"/>
          <w:u w:val="single"/>
          <w:shd w:val="clear" w:color="auto" w:fill="FFFFFF"/>
          <w:lang w:val="en-GB"/>
        </w:rPr>
      </w:pPr>
    </w:p>
    <w:p w14:paraId="2515D7E9" w14:textId="5208C81B" w:rsidR="00852DFA" w:rsidRPr="00DB74E6" w:rsidRDefault="00852DFA" w:rsidP="00852DFA">
      <w:pPr>
        <w:jc w:val="both"/>
        <w:rPr>
          <w:rStyle w:val="normaltextrun"/>
          <w:rFonts w:ascii="Times New Roman" w:hAnsi="Times New Roman" w:cs="Times New Roman"/>
          <w:u w:val="single"/>
          <w:shd w:val="clear" w:color="auto" w:fill="FFFFFF"/>
          <w:lang w:val="en-GB"/>
        </w:rPr>
      </w:pPr>
    </w:p>
    <w:p w14:paraId="24AAC121" w14:textId="77777777" w:rsidR="002D5496" w:rsidRPr="00F4573C" w:rsidRDefault="002D5496" w:rsidP="002D5496">
      <w:pPr>
        <w:tabs>
          <w:tab w:val="left" w:pos="5529"/>
        </w:tabs>
        <w:rPr>
          <w:rFonts w:ascii="Montserrat Medium" w:hAnsi="Montserrat Medium"/>
          <w:lang w:val="en-GB"/>
        </w:rPr>
      </w:pPr>
      <w:r w:rsidRPr="00DB74E6">
        <w:rPr>
          <w:rFonts w:ascii="Montserrat Medium" w:hAnsi="Montserrat Medium"/>
          <w:lang w:val="en-GB"/>
        </w:rPr>
        <w:tab/>
        <w:t xml:space="preserve">      </w:t>
      </w:r>
      <w:r w:rsidRPr="00F4573C">
        <w:rPr>
          <w:rFonts w:ascii="Montserrat Medium" w:hAnsi="Montserrat Medium"/>
          <w:lang w:val="en-GB"/>
        </w:rPr>
        <w:t xml:space="preserve">/     /     </w:t>
      </w:r>
    </w:p>
    <w:p w14:paraId="45BFCD41" w14:textId="77777777" w:rsidR="002D5496" w:rsidRPr="00F4573C" w:rsidRDefault="002D5496" w:rsidP="002D5496">
      <w:pPr>
        <w:tabs>
          <w:tab w:val="left" w:leader="dot" w:pos="3686"/>
          <w:tab w:val="left" w:pos="5387"/>
          <w:tab w:val="left" w:leader="dot" w:pos="8505"/>
        </w:tabs>
        <w:rPr>
          <w:rFonts w:ascii="Montserrat Medium" w:hAnsi="Montserrat Medium"/>
          <w:lang w:val="en-GB"/>
        </w:rPr>
      </w:pPr>
      <w:r w:rsidRPr="00F4573C">
        <w:rPr>
          <w:rFonts w:ascii="Montserrat Medium" w:hAnsi="Montserrat Medium"/>
          <w:lang w:val="en-GB"/>
        </w:rPr>
        <w:tab/>
      </w:r>
      <w:r w:rsidRPr="00F4573C">
        <w:rPr>
          <w:rFonts w:ascii="Montserrat Medium" w:hAnsi="Montserrat Medium"/>
          <w:lang w:val="en-GB"/>
        </w:rPr>
        <w:tab/>
      </w:r>
      <w:r w:rsidRPr="00F4573C">
        <w:rPr>
          <w:rFonts w:ascii="Montserrat Medium" w:hAnsi="Montserrat Medium"/>
          <w:lang w:val="en-GB"/>
        </w:rPr>
        <w:tab/>
      </w:r>
    </w:p>
    <w:p w14:paraId="35F19212" w14:textId="0F7D8359" w:rsidR="00852DFA" w:rsidRPr="00F4573C" w:rsidRDefault="00852DFA" w:rsidP="00852DFA">
      <w:pPr>
        <w:jc w:val="both"/>
        <w:rPr>
          <w:rStyle w:val="normaltextrun"/>
          <w:rFonts w:ascii="Times New Roman" w:hAnsi="Times New Roman" w:cs="Times New Roman"/>
          <w:u w:val="single"/>
          <w:shd w:val="clear" w:color="auto" w:fill="FFFFFF"/>
          <w:lang w:val="en-GB"/>
        </w:rPr>
      </w:pPr>
    </w:p>
    <w:p w14:paraId="3698FF73" w14:textId="77777777" w:rsidR="00AA640D" w:rsidRPr="00F4573C" w:rsidRDefault="00AA640D" w:rsidP="00AA640D">
      <w:pPr>
        <w:spacing w:after="0"/>
        <w:ind w:left="851"/>
        <w:rPr>
          <w:rFonts w:ascii="Montserrat Medium" w:hAnsi="Montserrat Medium"/>
          <w:b/>
          <w:color w:val="000000"/>
          <w:sz w:val="24"/>
          <w:szCs w:val="20"/>
          <w:lang w:val="en-GB"/>
        </w:rPr>
      </w:pPr>
    </w:p>
    <w:p w14:paraId="268CA00B" w14:textId="77777777" w:rsidR="00AA640D" w:rsidRPr="00AA640D" w:rsidRDefault="00AA640D" w:rsidP="00AA640D">
      <w:pPr>
        <w:spacing w:after="0"/>
        <w:ind w:left="851"/>
        <w:rPr>
          <w:rFonts w:ascii="Montserrat Medium" w:hAnsi="Montserrat Medium"/>
          <w:bCs/>
          <w:i/>
          <w:iCs/>
          <w:color w:val="000000"/>
          <w:sz w:val="20"/>
          <w:szCs w:val="20"/>
          <w:lang w:val="en-GB"/>
        </w:rPr>
      </w:pPr>
      <w:r w:rsidRPr="00AA640D">
        <w:rPr>
          <w:rFonts w:ascii="Montserrat Medium" w:hAnsi="Montserrat Medium"/>
          <w:i/>
          <w:color w:val="000000"/>
          <w:sz w:val="20"/>
          <w:szCs w:val="20"/>
          <w:lang w:val="en-GB"/>
        </w:rPr>
        <w:t xml:space="preserve">Signature </w:t>
      </w:r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ab/>
      </w:r>
      <w:bookmarkStart w:id="0" w:name="_Hlk97038826"/>
      <w:r w:rsidRPr="00AA640D">
        <w:rPr>
          <w:rFonts w:ascii="Montserrat Medium" w:hAnsi="Montserrat Medium" w:cs="Arial"/>
          <w:bCs/>
          <w:i/>
          <w:iCs/>
          <w:color w:val="000000"/>
          <w:sz w:val="20"/>
          <w:szCs w:val="20"/>
          <w:lang w:val="en-GB"/>
        </w:rPr>
        <w:t xml:space="preserve">Place and Date </w:t>
      </w:r>
      <w:bookmarkEnd w:id="0"/>
    </w:p>
    <w:p w14:paraId="7BE4817C" w14:textId="77777777" w:rsidR="00AA640D" w:rsidRPr="00AA640D" w:rsidRDefault="00AA640D" w:rsidP="00AA640D">
      <w:pPr>
        <w:spacing w:after="0"/>
        <w:ind w:left="851"/>
        <w:rPr>
          <w:rFonts w:ascii="Montserrat Medium" w:hAnsi="Montserrat Medium"/>
          <w:b/>
          <w:color w:val="000000"/>
          <w:sz w:val="24"/>
          <w:szCs w:val="20"/>
          <w:lang w:val="en-GB"/>
        </w:rPr>
      </w:pPr>
    </w:p>
    <w:p w14:paraId="08487ACB" w14:textId="77777777" w:rsidR="00AA640D" w:rsidRPr="00AA640D" w:rsidRDefault="00AA640D" w:rsidP="00AA640D">
      <w:pPr>
        <w:spacing w:after="0"/>
        <w:ind w:left="851"/>
        <w:rPr>
          <w:rFonts w:ascii="Montserrat Medium" w:hAnsi="Montserrat Medium"/>
          <w:b/>
          <w:color w:val="000000"/>
          <w:sz w:val="24"/>
          <w:lang w:val="en-GB"/>
        </w:rPr>
      </w:pPr>
    </w:p>
    <w:p w14:paraId="5F9B8441" w14:textId="77777777" w:rsidR="00AA640D" w:rsidRPr="00AA640D" w:rsidRDefault="00AA640D" w:rsidP="00AA640D">
      <w:pPr>
        <w:spacing w:after="0"/>
        <w:rPr>
          <w:rFonts w:ascii="Montserrat Medium" w:hAnsi="Montserrat Medium"/>
          <w:b/>
          <w:color w:val="000000"/>
          <w:sz w:val="24"/>
          <w:lang w:val="en-GB"/>
        </w:rPr>
      </w:pPr>
      <w:r w:rsidRPr="00AA640D">
        <w:rPr>
          <w:rFonts w:ascii="Montserrat Medium" w:hAnsi="Montserrat Medium" w:cs="Tahoma"/>
          <w:b/>
          <w:bCs/>
          <w:color w:val="000000"/>
          <w:sz w:val="24"/>
          <w:lang w:val="en-GB"/>
        </w:rPr>
        <w:t xml:space="preserve">    [</w:t>
      </w:r>
      <w:r w:rsidRPr="00AA640D">
        <w:rPr>
          <w:rFonts w:ascii="Montserrat Medium" w:hAnsi="Montserrat Medium" w:cs="Tahoma"/>
          <w:b/>
          <w:bCs/>
          <w:i/>
          <w:iCs/>
          <w:color w:val="000000"/>
          <w:sz w:val="24"/>
          <w:highlight w:val="lightGray"/>
          <w:lang w:val="en-GB"/>
        </w:rPr>
        <w:t>Title,</w:t>
      </w:r>
      <w:r w:rsidRPr="00AA640D">
        <w:rPr>
          <w:rFonts w:ascii="Montserrat Medium" w:hAnsi="Montserrat Medium" w:cs="Tahoma"/>
          <w:b/>
          <w:bCs/>
          <w:color w:val="000000"/>
          <w:sz w:val="24"/>
          <w:highlight w:val="lightGray"/>
          <w:lang w:val="en-GB"/>
        </w:rPr>
        <w:t xml:space="preserve"> </w:t>
      </w:r>
      <w:r w:rsidRPr="00AA640D">
        <w:rPr>
          <w:rFonts w:ascii="Montserrat Medium" w:hAnsi="Montserrat Medium" w:cs="Tahoma"/>
          <w:b/>
          <w:bCs/>
          <w:i/>
          <w:iCs/>
          <w:color w:val="000000"/>
          <w:sz w:val="24"/>
          <w:highlight w:val="lightGray"/>
          <w:lang w:val="en-GB"/>
        </w:rPr>
        <w:t>First Name, Last Name</w:t>
      </w:r>
      <w:r w:rsidRPr="00AA640D">
        <w:rPr>
          <w:rFonts w:ascii="Montserrat Medium" w:hAnsi="Montserrat Medium" w:cs="Tahoma"/>
          <w:b/>
          <w:bCs/>
          <w:iCs/>
          <w:color w:val="000000"/>
          <w:sz w:val="24"/>
          <w:lang w:val="en-GB"/>
        </w:rPr>
        <w:t>]</w:t>
      </w:r>
      <w:r w:rsidRPr="00AA640D">
        <w:rPr>
          <w:rFonts w:ascii="Montserrat Medium" w:hAnsi="Montserrat Medium" w:cs="Arial"/>
          <w:color w:val="000000"/>
          <w:sz w:val="24"/>
          <w:lang w:val="en-GB"/>
        </w:rPr>
        <w:t xml:space="preserve">  </w:t>
      </w:r>
      <w:r w:rsidRPr="00AA640D">
        <w:rPr>
          <w:rFonts w:ascii="Montserrat Medium" w:hAnsi="Montserrat Medium"/>
          <w:b/>
          <w:color w:val="000000"/>
          <w:sz w:val="24"/>
          <w:lang w:val="en-GB"/>
        </w:rPr>
        <w:tab/>
      </w:r>
      <w:r w:rsidRPr="00AA640D">
        <w:rPr>
          <w:rFonts w:ascii="Montserrat Medium" w:hAnsi="Montserrat Medium"/>
          <w:b/>
          <w:color w:val="000000"/>
          <w:sz w:val="24"/>
          <w:lang w:val="en-GB"/>
        </w:rPr>
        <w:tab/>
      </w:r>
      <w:r w:rsidRPr="00AA640D">
        <w:rPr>
          <w:rFonts w:ascii="Montserrat Medium" w:hAnsi="Montserrat Medium"/>
          <w:b/>
          <w:color w:val="000000"/>
          <w:sz w:val="24"/>
          <w:lang w:val="en-GB"/>
        </w:rPr>
        <w:tab/>
      </w:r>
      <w:r w:rsidRPr="00AA640D">
        <w:rPr>
          <w:rFonts w:ascii="Montserrat Medium" w:hAnsi="Montserrat Medium"/>
          <w:b/>
          <w:color w:val="000000"/>
          <w:sz w:val="24"/>
          <w:lang w:val="en-GB"/>
        </w:rPr>
        <w:tab/>
      </w:r>
      <w:r w:rsidRPr="00AA640D">
        <w:rPr>
          <w:rFonts w:ascii="Montserrat Medium" w:hAnsi="Montserrat Medium"/>
          <w:b/>
          <w:color w:val="000000"/>
          <w:sz w:val="24"/>
          <w:lang w:val="en-GB"/>
        </w:rPr>
        <w:tab/>
      </w:r>
      <w:r w:rsidRPr="00AA640D">
        <w:rPr>
          <w:rFonts w:ascii="Montserrat Medium" w:hAnsi="Montserrat Medium"/>
          <w:b/>
          <w:color w:val="000000"/>
          <w:sz w:val="24"/>
          <w:lang w:val="en-GB"/>
        </w:rPr>
        <w:tab/>
      </w:r>
    </w:p>
    <w:p w14:paraId="6C2D8887" w14:textId="77777777" w:rsidR="00AA640D" w:rsidRPr="00AA640D" w:rsidRDefault="00AA640D" w:rsidP="00AA640D">
      <w:pPr>
        <w:spacing w:after="0"/>
        <w:ind w:left="851"/>
        <w:rPr>
          <w:rFonts w:ascii="Montserrat Medium" w:hAnsi="Montserrat Medium"/>
          <w:b/>
          <w:color w:val="000000"/>
          <w:sz w:val="24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B6A1C" wp14:editId="41E28971">
                <wp:simplePos x="0" y="0"/>
                <wp:positionH relativeFrom="column">
                  <wp:posOffset>43180</wp:posOffset>
                </wp:positionH>
                <wp:positionV relativeFrom="paragraph">
                  <wp:posOffset>100330</wp:posOffset>
                </wp:positionV>
                <wp:extent cx="2171700" cy="0"/>
                <wp:effectExtent l="0" t="0" r="0" b="0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EE40F" id="Connecteur droit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7.9pt" to="174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">
                <v:stroke dashstyle="1 1"/>
              </v:line>
            </w:pict>
          </mc:Fallback>
        </mc:AlternateContent>
      </w:r>
    </w:p>
    <w:p w14:paraId="29DB97DC" w14:textId="77777777" w:rsidR="00AA640D" w:rsidRPr="00AA640D" w:rsidRDefault="00AA640D" w:rsidP="00AA640D">
      <w:pPr>
        <w:keepNext/>
        <w:spacing w:after="0"/>
        <w:ind w:left="851"/>
        <w:outlineLvl w:val="1"/>
        <w:rPr>
          <w:rFonts w:ascii="Montserrat Medium" w:hAnsi="Montserrat Medium"/>
          <w:b/>
          <w:color w:val="000000"/>
          <w:sz w:val="24"/>
          <w:lang w:val="en-GB"/>
        </w:rPr>
      </w:pPr>
      <w:bookmarkStart w:id="1" w:name="_Hlk97038833"/>
      <w:r w:rsidRPr="00AA640D">
        <w:rPr>
          <w:rFonts w:ascii="Montserrat Medium" w:hAnsi="Montserrat Medium"/>
          <w:i/>
          <w:color w:val="000000"/>
          <w:sz w:val="20"/>
          <w:szCs w:val="20"/>
          <w:lang w:val="en-GB"/>
        </w:rPr>
        <w:t>Name of Signatory</w:t>
      </w:r>
      <w:bookmarkEnd w:id="1"/>
      <w:r w:rsidRPr="00AA640D">
        <w:rPr>
          <w:rFonts w:ascii="Montserrat Medium" w:hAnsi="Montserrat Medium"/>
          <w:i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/>
          <w:i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/>
          <w:bCs/>
          <w:i/>
          <w:iCs/>
          <w:color w:val="000000"/>
          <w:sz w:val="20"/>
          <w:szCs w:val="20"/>
          <w:lang w:val="en-GB"/>
        </w:rPr>
        <w:tab/>
      </w:r>
      <w:r w:rsidRPr="00AA640D">
        <w:rPr>
          <w:rFonts w:ascii="Montserrat Medium" w:hAnsi="Montserrat Medium"/>
          <w:bCs/>
          <w:i/>
          <w:iCs/>
          <w:color w:val="000000"/>
          <w:sz w:val="20"/>
          <w:szCs w:val="20"/>
          <w:lang w:val="en-GB"/>
        </w:rPr>
        <w:tab/>
      </w:r>
    </w:p>
    <w:p w14:paraId="685D8D4A" w14:textId="77777777" w:rsidR="00AA640D" w:rsidRPr="00AA640D" w:rsidRDefault="00AA640D" w:rsidP="00AA640D">
      <w:pPr>
        <w:spacing w:after="0"/>
        <w:ind w:left="851"/>
        <w:rPr>
          <w:rFonts w:ascii="Montserrat Medium" w:hAnsi="Montserrat Medium"/>
          <w:b/>
          <w:color w:val="000000"/>
          <w:sz w:val="24"/>
          <w:lang w:val="en-GB"/>
        </w:rPr>
      </w:pPr>
    </w:p>
    <w:p w14:paraId="68023CD4" w14:textId="77777777" w:rsidR="00AA640D" w:rsidRPr="00AA640D" w:rsidRDefault="00AA640D" w:rsidP="00AA640D">
      <w:pPr>
        <w:keepNext/>
        <w:spacing w:after="0"/>
        <w:outlineLvl w:val="0"/>
        <w:rPr>
          <w:rFonts w:ascii="Montserrat Medium" w:hAnsi="Montserrat Medium"/>
          <w:i/>
          <w:color w:val="000000"/>
          <w:sz w:val="20"/>
          <w:szCs w:val="20"/>
          <w:lang w:val="en-GB"/>
        </w:rPr>
      </w:pPr>
    </w:p>
    <w:p w14:paraId="38E46EE7" w14:textId="77777777" w:rsidR="00AA640D" w:rsidRPr="00AA640D" w:rsidRDefault="00AA640D" w:rsidP="00AA640D">
      <w:pPr>
        <w:keepNext/>
        <w:spacing w:after="0"/>
        <w:outlineLvl w:val="0"/>
        <w:rPr>
          <w:rFonts w:ascii="Montserrat Medium" w:hAnsi="Montserrat Medium"/>
          <w:i/>
          <w:color w:val="000000"/>
          <w:sz w:val="20"/>
          <w:szCs w:val="20"/>
          <w:lang w:val="en-GB"/>
        </w:rPr>
      </w:pPr>
    </w:p>
    <w:p w14:paraId="2E7F5E40" w14:textId="77777777" w:rsidR="00AA640D" w:rsidRPr="00AA640D" w:rsidRDefault="00AA640D" w:rsidP="00AA640D">
      <w:pPr>
        <w:keepNext/>
        <w:spacing w:after="0"/>
        <w:outlineLvl w:val="0"/>
        <w:rPr>
          <w:rFonts w:ascii="Montserrat Medium" w:hAnsi="Montserrat Medium"/>
          <w:i/>
          <w:color w:val="000000"/>
          <w:sz w:val="20"/>
          <w:szCs w:val="20"/>
          <w:lang w:val="en-GB"/>
        </w:rPr>
      </w:pPr>
    </w:p>
    <w:p w14:paraId="674F77EB" w14:textId="77777777" w:rsidR="00AA640D" w:rsidRPr="00AA640D" w:rsidRDefault="00AA640D" w:rsidP="00AA640D">
      <w:pPr>
        <w:keepNext/>
        <w:spacing w:after="0"/>
        <w:outlineLvl w:val="0"/>
        <w:rPr>
          <w:rFonts w:ascii="Montserrat Medium" w:hAnsi="Montserrat Medium"/>
          <w:i/>
          <w:color w:val="000000"/>
          <w:sz w:val="20"/>
          <w:szCs w:val="20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F82A7" wp14:editId="100408E7">
                <wp:simplePos x="0" y="0"/>
                <wp:positionH relativeFrom="margin">
                  <wp:posOffset>203513</wp:posOffset>
                </wp:positionH>
                <wp:positionV relativeFrom="paragraph">
                  <wp:posOffset>-452318</wp:posOffset>
                </wp:positionV>
                <wp:extent cx="2171700" cy="977900"/>
                <wp:effectExtent l="0" t="0" r="19050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6F768" id="Rectangle 6" o:spid="_x0000_s1026" style="position:absolute;margin-left:16pt;margin-top:-35.6pt;width:171pt;height:7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">
                <v:stroke dashstyle="1 1" endcap="round"/>
                <w10:wrap anchorx="margin"/>
              </v:rect>
            </w:pict>
          </mc:Fallback>
        </mc:AlternateContent>
      </w:r>
    </w:p>
    <w:p w14:paraId="6EB854D3" w14:textId="77777777" w:rsidR="00AA640D" w:rsidRPr="00AA640D" w:rsidRDefault="00AA640D" w:rsidP="00AA640D">
      <w:pPr>
        <w:spacing w:after="0"/>
        <w:ind w:left="851"/>
        <w:rPr>
          <w:rFonts w:ascii="Montserrat Medium" w:hAnsi="Montserrat Medium" w:cs="Arial"/>
          <w:sz w:val="24"/>
          <w:lang w:val="en-GB"/>
        </w:rPr>
      </w:pPr>
    </w:p>
    <w:p w14:paraId="309B166B" w14:textId="77777777" w:rsidR="00AA640D" w:rsidRPr="00AA640D" w:rsidRDefault="00AA640D" w:rsidP="00AA640D">
      <w:pPr>
        <w:spacing w:after="0"/>
        <w:rPr>
          <w:rFonts w:ascii="Montserrat Medium" w:hAnsi="Montserrat Medium"/>
          <w:i/>
          <w:iCs/>
          <w:color w:val="000000" w:themeColor="text1"/>
          <w:sz w:val="20"/>
          <w:szCs w:val="20"/>
          <w:lang w:val="en-GB"/>
        </w:rPr>
      </w:pPr>
    </w:p>
    <w:p w14:paraId="48B7D2C6" w14:textId="77777777" w:rsidR="00AA640D" w:rsidRPr="00AA640D" w:rsidRDefault="00AA640D" w:rsidP="00AA640D">
      <w:pPr>
        <w:spacing w:after="0"/>
        <w:rPr>
          <w:rFonts w:ascii="Montserrat Medium" w:hAnsi="Montserrat Medium"/>
          <w:i/>
          <w:iCs/>
          <w:color w:val="000000" w:themeColor="text1"/>
          <w:sz w:val="20"/>
          <w:szCs w:val="20"/>
          <w:lang w:val="en-GB"/>
        </w:rPr>
      </w:pPr>
    </w:p>
    <w:p w14:paraId="4F1DCFD8" w14:textId="77777777" w:rsidR="00AA640D" w:rsidRPr="00AA640D" w:rsidRDefault="00AA640D" w:rsidP="00AA640D">
      <w:pPr>
        <w:spacing w:after="0"/>
        <w:rPr>
          <w:rFonts w:ascii="Montserrat Medium" w:hAnsi="Montserrat Medium"/>
          <w:i/>
          <w:iCs/>
          <w:color w:val="000000"/>
          <w:sz w:val="20"/>
          <w:szCs w:val="20"/>
          <w:lang w:val="en-GB"/>
        </w:rPr>
      </w:pPr>
      <w:r w:rsidRPr="00AA640D">
        <w:rPr>
          <w:rFonts w:ascii="Montserrat Medium" w:hAnsi="Montserrat Medium"/>
          <w:i/>
          <w:iCs/>
          <w:color w:val="000000" w:themeColor="text1"/>
          <w:sz w:val="20"/>
          <w:szCs w:val="20"/>
          <w:lang w:val="en-GB"/>
        </w:rPr>
        <w:t>Official stamp of the signing organisation (if applicable)</w:t>
      </w:r>
    </w:p>
    <w:p w14:paraId="201B69E2" w14:textId="77777777" w:rsidR="00717ABB" w:rsidRPr="00AA640D" w:rsidRDefault="00717ABB" w:rsidP="00AA640D">
      <w:pPr>
        <w:tabs>
          <w:tab w:val="left" w:pos="5529"/>
        </w:tabs>
        <w:rPr>
          <w:rStyle w:val="normaltextrun"/>
          <w:rFonts w:ascii="Times New Roman" w:hAnsi="Times New Roman" w:cs="Times New Roman"/>
          <w:u w:val="single"/>
          <w:shd w:val="clear" w:color="auto" w:fill="FFFFFF"/>
          <w:lang w:val="en-GB"/>
        </w:rPr>
      </w:pPr>
    </w:p>
    <w:sectPr w:rsidR="00717ABB" w:rsidRPr="00AA64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B865" w14:textId="77777777" w:rsidR="007839F5" w:rsidRDefault="007839F5">
      <w:pPr>
        <w:spacing w:after="0" w:line="240" w:lineRule="auto"/>
      </w:pPr>
      <w:r>
        <w:separator/>
      </w:r>
    </w:p>
  </w:endnote>
  <w:endnote w:type="continuationSeparator" w:id="0">
    <w:p w14:paraId="1CF7C930" w14:textId="77777777" w:rsidR="007839F5" w:rsidRDefault="007839F5">
      <w:pPr>
        <w:spacing w:after="0" w:line="240" w:lineRule="auto"/>
      </w:pPr>
      <w:r>
        <w:continuationSeparator/>
      </w:r>
    </w:p>
  </w:endnote>
  <w:endnote w:type="continuationNotice" w:id="1">
    <w:p w14:paraId="0A61859D" w14:textId="77777777" w:rsidR="007839F5" w:rsidRDefault="00783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E9EC" w14:textId="77777777" w:rsidR="007839F5" w:rsidRDefault="007839F5">
      <w:pPr>
        <w:spacing w:after="0" w:line="240" w:lineRule="auto"/>
      </w:pPr>
      <w:r>
        <w:separator/>
      </w:r>
    </w:p>
  </w:footnote>
  <w:footnote w:type="continuationSeparator" w:id="0">
    <w:p w14:paraId="325F9447" w14:textId="77777777" w:rsidR="007839F5" w:rsidRDefault="007839F5">
      <w:pPr>
        <w:spacing w:after="0" w:line="240" w:lineRule="auto"/>
      </w:pPr>
      <w:r>
        <w:continuationSeparator/>
      </w:r>
    </w:p>
  </w:footnote>
  <w:footnote w:type="continuationNotice" w:id="1">
    <w:p w14:paraId="79AD0875" w14:textId="77777777" w:rsidR="007839F5" w:rsidRDefault="007839F5">
      <w:pPr>
        <w:spacing w:after="0" w:line="240" w:lineRule="auto"/>
      </w:pPr>
    </w:p>
  </w:footnote>
  <w:footnote w:id="2">
    <w:p w14:paraId="5B2135CC" w14:textId="7CCF774D" w:rsidR="00710173" w:rsidRPr="00B1059B" w:rsidRDefault="00710173">
      <w:pPr>
        <w:pStyle w:val="Sprotnaopomba-besedilo"/>
        <w:rPr>
          <w:sz w:val="16"/>
          <w:szCs w:val="16"/>
          <w:lang w:val="en-GB"/>
        </w:rPr>
      </w:pPr>
      <w:r>
        <w:rPr>
          <w:rStyle w:val="Sprotnaopomba-sklic"/>
        </w:rPr>
        <w:footnoteRef/>
      </w:r>
      <w:r w:rsidRPr="00B1059B">
        <w:rPr>
          <w:lang w:val="en-GB"/>
        </w:rPr>
        <w:t xml:space="preserve"> </w:t>
      </w:r>
      <w:r w:rsidR="00B1059B" w:rsidRPr="00B1059B">
        <w:rPr>
          <w:sz w:val="16"/>
          <w:szCs w:val="16"/>
          <w:lang w:val="en-GB"/>
        </w:rPr>
        <w:t>Investment” as referred to in the Programme: section Designing my project and submitting my application, chapter Designing project activities, composition of a project of this Manual</w:t>
      </w:r>
    </w:p>
  </w:footnote>
  <w:footnote w:id="3">
    <w:p w14:paraId="2AD228BE" w14:textId="77777777" w:rsidR="00E1462D" w:rsidRPr="002D5496" w:rsidRDefault="00E1462D" w:rsidP="00E1462D">
      <w:pPr>
        <w:pStyle w:val="Sprotnaopomba-besedilo"/>
      </w:pPr>
      <w:r>
        <w:rPr>
          <w:rStyle w:val="Sprotnaopomba-sklic"/>
        </w:rPr>
        <w:footnoteRef/>
      </w:r>
      <w:r w:rsidRPr="002D5496">
        <w:t xml:space="preserve"> </w:t>
      </w:r>
      <w:r w:rsidRPr="00407C92">
        <w:rPr>
          <w:sz w:val="16"/>
          <w:szCs w:val="16"/>
        </w:rPr>
        <w:t>Art 22 4.</w:t>
      </w:r>
      <w:r>
        <w:rPr>
          <w:sz w:val="16"/>
          <w:szCs w:val="16"/>
        </w:rPr>
        <w:t>d</w:t>
      </w:r>
      <w:r w:rsidRPr="00407C92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ETC </w:t>
      </w:r>
      <w:proofErr w:type="spellStart"/>
      <w:r w:rsidRPr="00407C92">
        <w:rPr>
          <w:sz w:val="16"/>
          <w:szCs w:val="16"/>
        </w:rPr>
        <w:t>R</w:t>
      </w:r>
      <w:r>
        <w:rPr>
          <w:sz w:val="16"/>
          <w:szCs w:val="16"/>
        </w:rPr>
        <w:t>e</w:t>
      </w:r>
      <w:r w:rsidRPr="00407C92">
        <w:rPr>
          <w:sz w:val="16"/>
          <w:szCs w:val="16"/>
        </w:rPr>
        <w:t>g</w:t>
      </w:r>
      <w:r>
        <w:rPr>
          <w:sz w:val="16"/>
          <w:szCs w:val="16"/>
        </w:rPr>
        <w:t>ulation</w:t>
      </w:r>
      <w:proofErr w:type="spellEnd"/>
      <w:r w:rsidRPr="00407C92">
        <w:rPr>
          <w:sz w:val="16"/>
          <w:szCs w:val="16"/>
        </w:rPr>
        <w:t xml:space="preserve"> </w:t>
      </w:r>
      <w:r>
        <w:rPr>
          <w:sz w:val="16"/>
          <w:szCs w:val="16"/>
        </w:rPr>
        <w:t>EU</w:t>
      </w:r>
      <w:r w:rsidRPr="00407C92">
        <w:rPr>
          <w:sz w:val="16"/>
          <w:szCs w:val="16"/>
        </w:rPr>
        <w:t xml:space="preserve"> 2021/1059</w:t>
      </w:r>
    </w:p>
  </w:footnote>
  <w:footnote w:id="4">
    <w:p w14:paraId="2C336542" w14:textId="77777777" w:rsidR="00384E88" w:rsidRPr="00F9671D" w:rsidRDefault="00384E88" w:rsidP="00384E88">
      <w:pPr>
        <w:pStyle w:val="Sprotnaopomba-besedilo"/>
        <w:rPr>
          <w:sz w:val="16"/>
          <w:szCs w:val="16"/>
          <w:lang w:val="en-GB"/>
        </w:rPr>
      </w:pPr>
      <w:r w:rsidRPr="00407C92">
        <w:rPr>
          <w:sz w:val="16"/>
          <w:szCs w:val="16"/>
        </w:rPr>
        <w:footnoteRef/>
      </w:r>
      <w:r w:rsidRPr="00F9671D">
        <w:rPr>
          <w:sz w:val="16"/>
          <w:szCs w:val="16"/>
          <w:lang w:val="en-GB"/>
        </w:rPr>
        <w:t xml:space="preserve"> Art 65 </w:t>
      </w:r>
      <w:r>
        <w:rPr>
          <w:sz w:val="16"/>
          <w:szCs w:val="16"/>
          <w:lang w:val="en-GB"/>
        </w:rPr>
        <w:t>CPR Regulation EU</w:t>
      </w:r>
      <w:r w:rsidRPr="00F9671D">
        <w:rPr>
          <w:sz w:val="16"/>
          <w:szCs w:val="16"/>
          <w:lang w:val="en-GB"/>
        </w:rPr>
        <w:t xml:space="preserve"> 2021/1060 </w:t>
      </w:r>
    </w:p>
  </w:footnote>
  <w:footnote w:id="5">
    <w:p w14:paraId="7DD4E878" w14:textId="26BF260A" w:rsidR="00E228C5" w:rsidRPr="00407C92" w:rsidRDefault="00E228C5">
      <w:pPr>
        <w:pStyle w:val="Sprotnaopomba-besedilo"/>
        <w:rPr>
          <w:sz w:val="16"/>
          <w:szCs w:val="16"/>
        </w:rPr>
      </w:pPr>
      <w:r w:rsidRPr="00407C92">
        <w:rPr>
          <w:sz w:val="16"/>
          <w:szCs w:val="16"/>
        </w:rPr>
        <w:footnoteRef/>
      </w:r>
      <w:r w:rsidRPr="00407C92">
        <w:rPr>
          <w:sz w:val="16"/>
          <w:szCs w:val="16"/>
        </w:rPr>
        <w:t xml:space="preserve"> Art 22 4.j) </w:t>
      </w:r>
      <w:r w:rsidR="002D5496">
        <w:rPr>
          <w:sz w:val="16"/>
          <w:szCs w:val="16"/>
        </w:rPr>
        <w:t xml:space="preserve">ETC </w:t>
      </w:r>
      <w:proofErr w:type="spellStart"/>
      <w:r w:rsidR="002D5496">
        <w:rPr>
          <w:sz w:val="16"/>
          <w:szCs w:val="16"/>
        </w:rPr>
        <w:t>Regulation</w:t>
      </w:r>
      <w:proofErr w:type="spellEnd"/>
      <w:r w:rsidR="002D5496">
        <w:rPr>
          <w:sz w:val="16"/>
          <w:szCs w:val="16"/>
        </w:rPr>
        <w:t xml:space="preserve"> EU</w:t>
      </w:r>
      <w:r w:rsidR="00407C92" w:rsidRPr="00407C92">
        <w:rPr>
          <w:sz w:val="16"/>
          <w:szCs w:val="16"/>
        </w:rPr>
        <w:t xml:space="preserve"> 2021/1059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05D7" w14:textId="371EEB29" w:rsidR="00407C92" w:rsidRDefault="00407C92">
    <w:pPr>
      <w:pStyle w:val="Glava"/>
    </w:pPr>
    <w:r>
      <w:rPr>
        <w:noProof/>
        <w:lang w:val="en-US"/>
      </w:rPr>
      <w:drawing>
        <wp:inline distT="0" distB="0" distL="0" distR="0" wp14:anchorId="383065AD" wp14:editId="33B97943">
          <wp:extent cx="3230653" cy="670560"/>
          <wp:effectExtent l="0" t="0" r="825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035" cy="67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236A"/>
    <w:multiLevelType w:val="hybridMultilevel"/>
    <w:tmpl w:val="CE1820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7AA0"/>
    <w:multiLevelType w:val="hybridMultilevel"/>
    <w:tmpl w:val="CFC07B3A"/>
    <w:lvl w:ilvl="0" w:tplc="A2925A4E">
      <w:numFmt w:val="bullet"/>
      <w:lvlText w:val="-"/>
      <w:lvlJc w:val="left"/>
      <w:pPr>
        <w:ind w:left="420" w:hanging="360"/>
      </w:pPr>
      <w:rPr>
        <w:rFonts w:ascii="Montserrat" w:eastAsiaTheme="minorHAnsi" w:hAnsi="Montserrat" w:cs="Times New Roman" w:hint="default"/>
      </w:rPr>
    </w:lvl>
    <w:lvl w:ilvl="1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1261C5A"/>
    <w:multiLevelType w:val="hybridMultilevel"/>
    <w:tmpl w:val="FA0094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298963">
    <w:abstractNumId w:val="1"/>
  </w:num>
  <w:num w:numId="2" w16cid:durableId="1238906555">
    <w:abstractNumId w:val="2"/>
  </w:num>
  <w:num w:numId="3" w16cid:durableId="132481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9F"/>
    <w:rsid w:val="00003BAF"/>
    <w:rsid w:val="00020C6D"/>
    <w:rsid w:val="0002528B"/>
    <w:rsid w:val="0003355F"/>
    <w:rsid w:val="000338BE"/>
    <w:rsid w:val="000357AC"/>
    <w:rsid w:val="000404AF"/>
    <w:rsid w:val="000569AE"/>
    <w:rsid w:val="0006614F"/>
    <w:rsid w:val="00080C38"/>
    <w:rsid w:val="0008777B"/>
    <w:rsid w:val="00090AA6"/>
    <w:rsid w:val="000969A7"/>
    <w:rsid w:val="000A1EA3"/>
    <w:rsid w:val="000A32BF"/>
    <w:rsid w:val="000A5135"/>
    <w:rsid w:val="000C071C"/>
    <w:rsid w:val="000D1AD0"/>
    <w:rsid w:val="000E1589"/>
    <w:rsid w:val="000F1BCE"/>
    <w:rsid w:val="00105603"/>
    <w:rsid w:val="00110FED"/>
    <w:rsid w:val="00115BC6"/>
    <w:rsid w:val="0015245A"/>
    <w:rsid w:val="00162AFC"/>
    <w:rsid w:val="00174977"/>
    <w:rsid w:val="00196419"/>
    <w:rsid w:val="001A3376"/>
    <w:rsid w:val="001B7799"/>
    <w:rsid w:val="001C0402"/>
    <w:rsid w:val="001C0D24"/>
    <w:rsid w:val="001D2BE7"/>
    <w:rsid w:val="001D6660"/>
    <w:rsid w:val="001E6FF1"/>
    <w:rsid w:val="00212B9E"/>
    <w:rsid w:val="00215DFF"/>
    <w:rsid w:val="002174C0"/>
    <w:rsid w:val="002208B2"/>
    <w:rsid w:val="00236EE6"/>
    <w:rsid w:val="00245261"/>
    <w:rsid w:val="002544B2"/>
    <w:rsid w:val="0025663D"/>
    <w:rsid w:val="00256955"/>
    <w:rsid w:val="00271513"/>
    <w:rsid w:val="00282EE6"/>
    <w:rsid w:val="00290F50"/>
    <w:rsid w:val="00293D7B"/>
    <w:rsid w:val="002A221A"/>
    <w:rsid w:val="002A52BC"/>
    <w:rsid w:val="002B4029"/>
    <w:rsid w:val="002C2C4A"/>
    <w:rsid w:val="002D1BBC"/>
    <w:rsid w:val="002D5496"/>
    <w:rsid w:val="002D6E3F"/>
    <w:rsid w:val="002E49D0"/>
    <w:rsid w:val="002F4A68"/>
    <w:rsid w:val="00300736"/>
    <w:rsid w:val="00301FC5"/>
    <w:rsid w:val="00306321"/>
    <w:rsid w:val="0032199F"/>
    <w:rsid w:val="00326FB5"/>
    <w:rsid w:val="00333479"/>
    <w:rsid w:val="003342C8"/>
    <w:rsid w:val="00335D60"/>
    <w:rsid w:val="00341D35"/>
    <w:rsid w:val="00343DF9"/>
    <w:rsid w:val="00361528"/>
    <w:rsid w:val="00376C97"/>
    <w:rsid w:val="00377289"/>
    <w:rsid w:val="00384E88"/>
    <w:rsid w:val="003A1E55"/>
    <w:rsid w:val="003A4136"/>
    <w:rsid w:val="003A58F3"/>
    <w:rsid w:val="003B30AA"/>
    <w:rsid w:val="003C3026"/>
    <w:rsid w:val="003F1F7C"/>
    <w:rsid w:val="003F3039"/>
    <w:rsid w:val="003F4AAC"/>
    <w:rsid w:val="004000FB"/>
    <w:rsid w:val="004004CE"/>
    <w:rsid w:val="004022F0"/>
    <w:rsid w:val="004022FE"/>
    <w:rsid w:val="004049FF"/>
    <w:rsid w:val="00406C9B"/>
    <w:rsid w:val="00407C92"/>
    <w:rsid w:val="004143A6"/>
    <w:rsid w:val="00430228"/>
    <w:rsid w:val="0043626B"/>
    <w:rsid w:val="00437546"/>
    <w:rsid w:val="0045536B"/>
    <w:rsid w:val="00461D6E"/>
    <w:rsid w:val="00463F4A"/>
    <w:rsid w:val="0046489D"/>
    <w:rsid w:val="004739B0"/>
    <w:rsid w:val="00485BDF"/>
    <w:rsid w:val="00487D72"/>
    <w:rsid w:val="00492F80"/>
    <w:rsid w:val="00495A48"/>
    <w:rsid w:val="004A79A6"/>
    <w:rsid w:val="004B7380"/>
    <w:rsid w:val="004C5ABE"/>
    <w:rsid w:val="004D2368"/>
    <w:rsid w:val="004F39E0"/>
    <w:rsid w:val="00505882"/>
    <w:rsid w:val="005169FF"/>
    <w:rsid w:val="005225CD"/>
    <w:rsid w:val="00523E7F"/>
    <w:rsid w:val="00525D06"/>
    <w:rsid w:val="00532177"/>
    <w:rsid w:val="00557E2D"/>
    <w:rsid w:val="00560BE1"/>
    <w:rsid w:val="005702C4"/>
    <w:rsid w:val="00581C1E"/>
    <w:rsid w:val="005900C9"/>
    <w:rsid w:val="005A15B0"/>
    <w:rsid w:val="005B581A"/>
    <w:rsid w:val="005C09D2"/>
    <w:rsid w:val="005D1554"/>
    <w:rsid w:val="005E2C27"/>
    <w:rsid w:val="005E796E"/>
    <w:rsid w:val="00655581"/>
    <w:rsid w:val="00680420"/>
    <w:rsid w:val="006911B5"/>
    <w:rsid w:val="00692530"/>
    <w:rsid w:val="006C263D"/>
    <w:rsid w:val="006C569D"/>
    <w:rsid w:val="006E1D38"/>
    <w:rsid w:val="006E58DB"/>
    <w:rsid w:val="006E613F"/>
    <w:rsid w:val="00710173"/>
    <w:rsid w:val="007158CD"/>
    <w:rsid w:val="00717ABB"/>
    <w:rsid w:val="0072152F"/>
    <w:rsid w:val="00733D16"/>
    <w:rsid w:val="007372F1"/>
    <w:rsid w:val="00764793"/>
    <w:rsid w:val="00766518"/>
    <w:rsid w:val="007839F5"/>
    <w:rsid w:val="007B1F86"/>
    <w:rsid w:val="007B2BF4"/>
    <w:rsid w:val="007B598B"/>
    <w:rsid w:val="007B6979"/>
    <w:rsid w:val="007C107D"/>
    <w:rsid w:val="007D02A6"/>
    <w:rsid w:val="0080389E"/>
    <w:rsid w:val="00817D4B"/>
    <w:rsid w:val="00823545"/>
    <w:rsid w:val="00825C07"/>
    <w:rsid w:val="00826D1F"/>
    <w:rsid w:val="00827051"/>
    <w:rsid w:val="008314F6"/>
    <w:rsid w:val="008405E8"/>
    <w:rsid w:val="00843F23"/>
    <w:rsid w:val="008473C2"/>
    <w:rsid w:val="00852DFA"/>
    <w:rsid w:val="008542D2"/>
    <w:rsid w:val="00863137"/>
    <w:rsid w:val="008729A0"/>
    <w:rsid w:val="00887805"/>
    <w:rsid w:val="00894A52"/>
    <w:rsid w:val="008A112A"/>
    <w:rsid w:val="008A120A"/>
    <w:rsid w:val="008A5E6E"/>
    <w:rsid w:val="008A7E3F"/>
    <w:rsid w:val="008B2AAC"/>
    <w:rsid w:val="008B2E13"/>
    <w:rsid w:val="008B3D33"/>
    <w:rsid w:val="008B6DAE"/>
    <w:rsid w:val="008C33F4"/>
    <w:rsid w:val="008D4FAF"/>
    <w:rsid w:val="008D54BD"/>
    <w:rsid w:val="008F1B47"/>
    <w:rsid w:val="00900396"/>
    <w:rsid w:val="0090116C"/>
    <w:rsid w:val="0091257C"/>
    <w:rsid w:val="00922D16"/>
    <w:rsid w:val="009259A1"/>
    <w:rsid w:val="00944252"/>
    <w:rsid w:val="009627B5"/>
    <w:rsid w:val="00977C9A"/>
    <w:rsid w:val="009814D5"/>
    <w:rsid w:val="00990EE0"/>
    <w:rsid w:val="009A257A"/>
    <w:rsid w:val="009D20DA"/>
    <w:rsid w:val="009E3005"/>
    <w:rsid w:val="009E4918"/>
    <w:rsid w:val="00A00173"/>
    <w:rsid w:val="00A019EC"/>
    <w:rsid w:val="00A03354"/>
    <w:rsid w:val="00A15C7B"/>
    <w:rsid w:val="00A22994"/>
    <w:rsid w:val="00A529CF"/>
    <w:rsid w:val="00A620E3"/>
    <w:rsid w:val="00A63482"/>
    <w:rsid w:val="00A64F17"/>
    <w:rsid w:val="00A76148"/>
    <w:rsid w:val="00A81320"/>
    <w:rsid w:val="00A8609A"/>
    <w:rsid w:val="00A91C61"/>
    <w:rsid w:val="00AA0C06"/>
    <w:rsid w:val="00AA1C56"/>
    <w:rsid w:val="00AA640D"/>
    <w:rsid w:val="00AC1267"/>
    <w:rsid w:val="00AD260A"/>
    <w:rsid w:val="00AD4DC6"/>
    <w:rsid w:val="00AF420C"/>
    <w:rsid w:val="00B1059B"/>
    <w:rsid w:val="00B20B65"/>
    <w:rsid w:val="00B210E1"/>
    <w:rsid w:val="00B24A7E"/>
    <w:rsid w:val="00B25E45"/>
    <w:rsid w:val="00B26B51"/>
    <w:rsid w:val="00B50828"/>
    <w:rsid w:val="00B74687"/>
    <w:rsid w:val="00B7644C"/>
    <w:rsid w:val="00B779B1"/>
    <w:rsid w:val="00B900A7"/>
    <w:rsid w:val="00BB279A"/>
    <w:rsid w:val="00BC3464"/>
    <w:rsid w:val="00BC42E4"/>
    <w:rsid w:val="00BD7939"/>
    <w:rsid w:val="00BF0D7D"/>
    <w:rsid w:val="00C00A91"/>
    <w:rsid w:val="00C04B0D"/>
    <w:rsid w:val="00C26851"/>
    <w:rsid w:val="00C27484"/>
    <w:rsid w:val="00C37A8E"/>
    <w:rsid w:val="00C45170"/>
    <w:rsid w:val="00C50EFF"/>
    <w:rsid w:val="00C55EB6"/>
    <w:rsid w:val="00C64BDC"/>
    <w:rsid w:val="00C651F9"/>
    <w:rsid w:val="00C66FF6"/>
    <w:rsid w:val="00C71AAF"/>
    <w:rsid w:val="00C7371B"/>
    <w:rsid w:val="00C777B0"/>
    <w:rsid w:val="00C82F67"/>
    <w:rsid w:val="00C86BD3"/>
    <w:rsid w:val="00C9044A"/>
    <w:rsid w:val="00C905F4"/>
    <w:rsid w:val="00C93AF5"/>
    <w:rsid w:val="00CC0391"/>
    <w:rsid w:val="00CC4300"/>
    <w:rsid w:val="00CF4931"/>
    <w:rsid w:val="00CF5256"/>
    <w:rsid w:val="00CF62EE"/>
    <w:rsid w:val="00D02350"/>
    <w:rsid w:val="00D05BE5"/>
    <w:rsid w:val="00D07FC2"/>
    <w:rsid w:val="00D13E11"/>
    <w:rsid w:val="00D173D5"/>
    <w:rsid w:val="00D21337"/>
    <w:rsid w:val="00D31605"/>
    <w:rsid w:val="00D35070"/>
    <w:rsid w:val="00D37751"/>
    <w:rsid w:val="00D474E2"/>
    <w:rsid w:val="00D56429"/>
    <w:rsid w:val="00D70A1D"/>
    <w:rsid w:val="00D7210A"/>
    <w:rsid w:val="00DA1C3D"/>
    <w:rsid w:val="00DA219C"/>
    <w:rsid w:val="00DA3622"/>
    <w:rsid w:val="00DA5AD2"/>
    <w:rsid w:val="00DB01B0"/>
    <w:rsid w:val="00DB1BA6"/>
    <w:rsid w:val="00DB551A"/>
    <w:rsid w:val="00DB74E6"/>
    <w:rsid w:val="00DC4890"/>
    <w:rsid w:val="00DE677F"/>
    <w:rsid w:val="00DF60F3"/>
    <w:rsid w:val="00E02715"/>
    <w:rsid w:val="00E045F0"/>
    <w:rsid w:val="00E102B6"/>
    <w:rsid w:val="00E12F18"/>
    <w:rsid w:val="00E1462D"/>
    <w:rsid w:val="00E21009"/>
    <w:rsid w:val="00E228C5"/>
    <w:rsid w:val="00E22E10"/>
    <w:rsid w:val="00E25433"/>
    <w:rsid w:val="00E319C8"/>
    <w:rsid w:val="00E427B8"/>
    <w:rsid w:val="00E43D8F"/>
    <w:rsid w:val="00E526E6"/>
    <w:rsid w:val="00E53190"/>
    <w:rsid w:val="00E6529F"/>
    <w:rsid w:val="00E75F57"/>
    <w:rsid w:val="00E80EE4"/>
    <w:rsid w:val="00E87ABB"/>
    <w:rsid w:val="00E9034D"/>
    <w:rsid w:val="00EB1412"/>
    <w:rsid w:val="00ED13DE"/>
    <w:rsid w:val="00ED419B"/>
    <w:rsid w:val="00ED44AE"/>
    <w:rsid w:val="00EE4E87"/>
    <w:rsid w:val="00EE6F79"/>
    <w:rsid w:val="00EF1852"/>
    <w:rsid w:val="00EF25EC"/>
    <w:rsid w:val="00F000B3"/>
    <w:rsid w:val="00F02C8D"/>
    <w:rsid w:val="00F03335"/>
    <w:rsid w:val="00F1349B"/>
    <w:rsid w:val="00F33720"/>
    <w:rsid w:val="00F4573C"/>
    <w:rsid w:val="00F5159F"/>
    <w:rsid w:val="00F655A8"/>
    <w:rsid w:val="00F70D99"/>
    <w:rsid w:val="00F77B81"/>
    <w:rsid w:val="00F831BA"/>
    <w:rsid w:val="00F928C9"/>
    <w:rsid w:val="00F9671D"/>
    <w:rsid w:val="00F96834"/>
    <w:rsid w:val="00FC1841"/>
    <w:rsid w:val="00FC33C9"/>
    <w:rsid w:val="00FC5444"/>
    <w:rsid w:val="00FC6F34"/>
    <w:rsid w:val="00FD65AA"/>
    <w:rsid w:val="00FE2761"/>
    <w:rsid w:val="00FE6E23"/>
    <w:rsid w:val="0110B36A"/>
    <w:rsid w:val="012DC0E6"/>
    <w:rsid w:val="0285DFA0"/>
    <w:rsid w:val="02E440D2"/>
    <w:rsid w:val="040F8820"/>
    <w:rsid w:val="06ECA7D8"/>
    <w:rsid w:val="0851837A"/>
    <w:rsid w:val="09D06320"/>
    <w:rsid w:val="0D77329B"/>
    <w:rsid w:val="0E2EF58A"/>
    <w:rsid w:val="0ECBEC54"/>
    <w:rsid w:val="0FBA4406"/>
    <w:rsid w:val="1088A58D"/>
    <w:rsid w:val="115AE831"/>
    <w:rsid w:val="11C73A60"/>
    <w:rsid w:val="123CF96F"/>
    <w:rsid w:val="14724ACF"/>
    <w:rsid w:val="14D4FA83"/>
    <w:rsid w:val="14FC189B"/>
    <w:rsid w:val="16E29542"/>
    <w:rsid w:val="18BC13A4"/>
    <w:rsid w:val="19A3927B"/>
    <w:rsid w:val="1D28BE2E"/>
    <w:rsid w:val="1DFCBC3F"/>
    <w:rsid w:val="21E3E9EF"/>
    <w:rsid w:val="22DF83F8"/>
    <w:rsid w:val="2330CFAB"/>
    <w:rsid w:val="24AA0E81"/>
    <w:rsid w:val="26274EE5"/>
    <w:rsid w:val="2764A3A7"/>
    <w:rsid w:val="27C193C9"/>
    <w:rsid w:val="28A0836C"/>
    <w:rsid w:val="2A21565D"/>
    <w:rsid w:val="2C08C7C5"/>
    <w:rsid w:val="2C86A0F0"/>
    <w:rsid w:val="2CD24CFA"/>
    <w:rsid w:val="2EE4F293"/>
    <w:rsid w:val="2EE843ED"/>
    <w:rsid w:val="301E7168"/>
    <w:rsid w:val="30F1B5F0"/>
    <w:rsid w:val="31334E55"/>
    <w:rsid w:val="31649526"/>
    <w:rsid w:val="32D7CC7B"/>
    <w:rsid w:val="3472A22D"/>
    <w:rsid w:val="359299EB"/>
    <w:rsid w:val="38E54F0C"/>
    <w:rsid w:val="39E1384B"/>
    <w:rsid w:val="3B9C456F"/>
    <w:rsid w:val="3C99DCF6"/>
    <w:rsid w:val="41060438"/>
    <w:rsid w:val="41F31C06"/>
    <w:rsid w:val="427CBDD2"/>
    <w:rsid w:val="43058E70"/>
    <w:rsid w:val="44C7FF46"/>
    <w:rsid w:val="46D2A495"/>
    <w:rsid w:val="48EB4DDF"/>
    <w:rsid w:val="4A500A3D"/>
    <w:rsid w:val="4E53831A"/>
    <w:rsid w:val="53812BAA"/>
    <w:rsid w:val="53857CB9"/>
    <w:rsid w:val="5483F31E"/>
    <w:rsid w:val="54B6E672"/>
    <w:rsid w:val="557472D5"/>
    <w:rsid w:val="558A6C95"/>
    <w:rsid w:val="59CF962C"/>
    <w:rsid w:val="59FFBCD8"/>
    <w:rsid w:val="5AE81F32"/>
    <w:rsid w:val="5FB5358C"/>
    <w:rsid w:val="60787B29"/>
    <w:rsid w:val="62119466"/>
    <w:rsid w:val="622ACB72"/>
    <w:rsid w:val="656BA070"/>
    <w:rsid w:val="6655E3B3"/>
    <w:rsid w:val="68AD27A5"/>
    <w:rsid w:val="69033954"/>
    <w:rsid w:val="69BCA8AC"/>
    <w:rsid w:val="6A60A9BF"/>
    <w:rsid w:val="6B37454F"/>
    <w:rsid w:val="6B8B1678"/>
    <w:rsid w:val="6BE3B81E"/>
    <w:rsid w:val="6BEC8170"/>
    <w:rsid w:val="6D0E57DA"/>
    <w:rsid w:val="6D64F418"/>
    <w:rsid w:val="6EBAC240"/>
    <w:rsid w:val="71CD2035"/>
    <w:rsid w:val="7484D93D"/>
    <w:rsid w:val="74B67D78"/>
    <w:rsid w:val="769E7B93"/>
    <w:rsid w:val="7739225B"/>
    <w:rsid w:val="7747922B"/>
    <w:rsid w:val="77806421"/>
    <w:rsid w:val="77AAC21C"/>
    <w:rsid w:val="77C6E398"/>
    <w:rsid w:val="79A0ADF4"/>
    <w:rsid w:val="7A15ECC3"/>
    <w:rsid w:val="7A88B823"/>
    <w:rsid w:val="7AB72999"/>
    <w:rsid w:val="7D93D601"/>
    <w:rsid w:val="7EF8BB8B"/>
    <w:rsid w:val="7F83B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BF3F"/>
  <w15:chartTrackingRefBased/>
  <w15:docId w15:val="{E8CAB503-2859-4784-8466-5D0AFE0A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ormaltextrun">
    <w:name w:val="normaltextrun"/>
    <w:basedOn w:val="Privzetapisavaodstavka"/>
    <w:rsid w:val="00F5159F"/>
  </w:style>
  <w:style w:type="paragraph" w:styleId="Odstavekseznama">
    <w:name w:val="List Paragraph"/>
    <w:aliases w:val="texte de base,Listes,Normal bullet 2,Paragraph,lp1,1st level - Bullet List Paragraph,Lettre d'introduction,Bullet EY,List L1,Yellow Bullet,Bullet list,Numbered List,Citation List,List Paragraph (numbered (a)),List Paragraph1,Bullet 1"/>
    <w:basedOn w:val="Navaden"/>
    <w:link w:val="OdstavekseznamaZnak"/>
    <w:uiPriority w:val="34"/>
    <w:qFormat/>
    <w:rsid w:val="007B598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A1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A15B0"/>
  </w:style>
  <w:style w:type="paragraph" w:styleId="Noga">
    <w:name w:val="footer"/>
    <w:basedOn w:val="Navaden"/>
    <w:link w:val="NogaZnak"/>
    <w:uiPriority w:val="99"/>
    <w:unhideWhenUsed/>
    <w:rsid w:val="005A1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A15B0"/>
  </w:style>
  <w:style w:type="paragraph" w:styleId="Sprotnaopomba-besedilo">
    <w:name w:val="footnote text"/>
    <w:aliases w:val="Footnote,Schriftart: 9 pt,Schriftart: 10 pt,Schriftart: 8 pt,WB-Fußnotentext,Footnote Text Char2,Footnote Text Char1 Char,Footnote Text Char2 Char Char,Footnote Text Char1 Char Char Char,Footnote Text Char2 Char Char Char Char"/>
    <w:basedOn w:val="Navaden"/>
    <w:link w:val="Sprotnaopomba-besediloZnak"/>
    <w:uiPriority w:val="99"/>
    <w:unhideWhenUsed/>
    <w:qFormat/>
    <w:rsid w:val="005A15B0"/>
    <w:pPr>
      <w:spacing w:after="0" w:line="240" w:lineRule="auto"/>
    </w:pPr>
    <w:rPr>
      <w:rFonts w:ascii="Montserrat Light" w:hAnsi="Montserrat Light"/>
      <w:sz w:val="20"/>
      <w:szCs w:val="20"/>
    </w:rPr>
  </w:style>
  <w:style w:type="character" w:customStyle="1" w:styleId="Sprotnaopomba-besediloZnak">
    <w:name w:val="Sprotna opomba - besedilo Znak"/>
    <w:aliases w:val="Footnote Znak,Schriftart: 9 pt Znak,Schriftart: 10 pt Znak,Schriftart: 8 pt Znak,WB-Fußnotentext Znak,Footnote Text Char2 Znak,Footnote Text Char1 Char Znak,Footnote Text Char2 Char Char Znak"/>
    <w:basedOn w:val="Privzetapisavaodstavka"/>
    <w:link w:val="Sprotnaopomba-besedilo"/>
    <w:uiPriority w:val="99"/>
    <w:rsid w:val="005A15B0"/>
    <w:rPr>
      <w:rFonts w:ascii="Montserrat Light" w:hAnsi="Montserrat Light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A15B0"/>
    <w:rPr>
      <w:vertAlign w:val="superscript"/>
    </w:rPr>
  </w:style>
  <w:style w:type="character" w:customStyle="1" w:styleId="OdstavekseznamaZnak">
    <w:name w:val="Odstavek seznama Znak"/>
    <w:aliases w:val="texte de base Znak,Listes Znak,Normal bullet 2 Znak,Paragraph Znak,lp1 Znak,1st level - Bullet List Paragraph Znak,Lettre d'introduction Znak,Bullet EY Znak,List L1 Znak,Yellow Bullet Znak,Bullet list Znak,Numbered List Znak"/>
    <w:link w:val="Odstavekseznama"/>
    <w:uiPriority w:val="34"/>
    <w:qFormat/>
    <w:locked/>
    <w:rsid w:val="005A15B0"/>
  </w:style>
  <w:style w:type="character" w:styleId="Pripombasklic">
    <w:name w:val="annotation reference"/>
    <w:basedOn w:val="Privzetapisavaodstavka"/>
    <w:uiPriority w:val="99"/>
    <w:semiHidden/>
    <w:unhideWhenUsed/>
    <w:rsid w:val="005A15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15B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A15B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15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15B0"/>
    <w:rPr>
      <w:b/>
      <w:bCs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56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5695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rivzetapisavaodstavka"/>
    <w:rsid w:val="0025695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7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0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D388A9DDC243E5B044FD8BE2D473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5D63F3-973C-4F3A-8CB3-38A3DF117EFF}"/>
      </w:docPartPr>
      <w:docPartBody>
        <w:p w:rsidR="00457F6A" w:rsidRDefault="00457F6A"/>
      </w:docPartBody>
    </w:docPart>
    <w:docPart>
      <w:docPartPr>
        <w:name w:val="073CF7A277F64ABEB21B2D92131152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4233D-F1BE-400D-9389-665FB55D0834}"/>
      </w:docPartPr>
      <w:docPartBody>
        <w:p w:rsidR="00457F6A" w:rsidRDefault="00457F6A"/>
      </w:docPartBody>
    </w:docPart>
    <w:docPart>
      <w:docPartPr>
        <w:name w:val="85DAC51F15AB40F6AA87DF12D1C88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EE0E2-6847-422C-A2AB-9720F60BC5E1}"/>
      </w:docPartPr>
      <w:docPartBody>
        <w:p w:rsidR="00457F6A" w:rsidRDefault="00457F6A"/>
      </w:docPartBody>
    </w:docPart>
    <w:docPart>
      <w:docPartPr>
        <w:name w:val="92317032C7514A329A2195B18ABE8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D60579-6F6B-4DF6-B108-5665210C700E}"/>
      </w:docPartPr>
      <w:docPartBody>
        <w:p w:rsidR="00457F6A" w:rsidRDefault="00457F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6A"/>
    <w:rsid w:val="00111CAA"/>
    <w:rsid w:val="002F0177"/>
    <w:rsid w:val="0045536B"/>
    <w:rsid w:val="00457F6A"/>
    <w:rsid w:val="00B47A4D"/>
    <w:rsid w:val="00C7371B"/>
    <w:rsid w:val="00F6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543CA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14B70-63F8-401F-B5F1-8B39BAF4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Priloga 12 Statement of Capacity and Compliance with the Principles for Investment_Evro-MED (002)</Template>
  <TotalTime>0</TotalTime>
  <Pages>2</Pages>
  <Words>354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TOMPE Zsofia</dc:creator>
  <cp:keywords/>
  <dc:description/>
  <cp:lastModifiedBy>Klavdija Operčkal</cp:lastModifiedBy>
  <cp:revision>2</cp:revision>
  <dcterms:created xsi:type="dcterms:W3CDTF">2026-09-02T07:05:00Z</dcterms:created>
  <dcterms:modified xsi:type="dcterms:W3CDTF">2026-09-02T07:05:00Z</dcterms:modified>
</cp:coreProperties>
</file>